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49225" w14:textId="77777777" w:rsidR="00FF5B81" w:rsidRDefault="00FF5B81" w:rsidP="00847289">
      <w:pPr>
        <w:pStyle w:val="BodyCopy95125DarkGray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531D3253" wp14:editId="222088C0">
                <wp:simplePos x="0" y="0"/>
                <wp:positionH relativeFrom="column">
                  <wp:posOffset>1222131</wp:posOffset>
                </wp:positionH>
                <wp:positionV relativeFrom="paragraph">
                  <wp:posOffset>26377</wp:posOffset>
                </wp:positionV>
                <wp:extent cx="5556738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738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F24CD" w14:textId="77777777" w:rsidR="00FF5B81" w:rsidRPr="00BB203A" w:rsidRDefault="00863296" w:rsidP="009141F0">
                            <w:pPr>
                              <w:spacing w:after="0" w:line="240" w:lineRule="auto"/>
                              <w:rPr>
                                <w:b/>
                                <w:color w:val="AA005F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AA005F"/>
                                <w:sz w:val="48"/>
                                <w:szCs w:val="56"/>
                              </w:rPr>
                              <w:t>How to Order Medicare Material</w:t>
                            </w:r>
                            <w:r w:rsidR="000A4D31">
                              <w:rPr>
                                <w:b/>
                                <w:color w:val="AA005F"/>
                                <w:sz w:val="4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D325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96.25pt;margin-top:2.1pt;width:437.55pt;height:54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" filled="f" stroked="f" strokeweight=".5pt">
                <v:textbox>
                  <w:txbxContent>
                    <w:p w14:paraId="2D8F24CD" w14:textId="77777777" w:rsidR="00FF5B81" w:rsidRPr="00BB203A" w:rsidRDefault="00863296" w:rsidP="009141F0">
                      <w:pPr>
                        <w:spacing w:after="0" w:line="240" w:lineRule="auto"/>
                        <w:rPr>
                          <w:b/>
                          <w:color w:val="AA005F"/>
                          <w:sz w:val="48"/>
                          <w:szCs w:val="56"/>
                        </w:rPr>
                      </w:pPr>
                      <w:r>
                        <w:rPr>
                          <w:b/>
                          <w:color w:val="AA005F"/>
                          <w:sz w:val="48"/>
                          <w:szCs w:val="56"/>
                        </w:rPr>
                        <w:t>How to Order Medicare Material</w:t>
                      </w:r>
                      <w:r w:rsidR="000A4D31">
                        <w:rPr>
                          <w:b/>
                          <w:color w:val="AA005F"/>
                          <w:sz w:val="48"/>
                          <w:szCs w:val="5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847289">
        <w:rPr>
          <w:noProof/>
        </w:rPr>
        <w:drawing>
          <wp:inline distT="0" distB="0" distL="0" distR="0" wp14:anchorId="552AE51F" wp14:editId="69A4B904">
            <wp:extent cx="1196796" cy="712177"/>
            <wp:effectExtent l="0" t="0" r="3810" b="0"/>
            <wp:docPr id="22" name="Picture 22" descr="C:\Users\tas6037\AppData\Local\Temp\SNAGHTML1c14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s6037\AppData\Local\Temp\SNAGHTML1c144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00" cy="71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96E0" w14:textId="77777777" w:rsidR="00863296" w:rsidRDefault="00863296" w:rsidP="009141F0">
      <w:pPr>
        <w:pStyle w:val="BodyCopy95125DarkGray"/>
        <w:spacing w:after="0"/>
        <w:ind w:left="1080" w:hanging="1080"/>
        <w:rPr>
          <w:b/>
          <w:color w:val="AA005F"/>
          <w:sz w:val="22"/>
          <w:szCs w:val="22"/>
        </w:rPr>
      </w:pPr>
    </w:p>
    <w:p w14:paraId="3E400E61" w14:textId="3AFE4F2B" w:rsidR="007C5468" w:rsidRDefault="009141F0" w:rsidP="009141F0">
      <w:pPr>
        <w:pStyle w:val="BodyCopy95125DarkGray"/>
        <w:spacing w:after="0"/>
        <w:ind w:left="1080" w:hanging="1080"/>
        <w:rPr>
          <w:sz w:val="22"/>
          <w:szCs w:val="22"/>
        </w:rPr>
      </w:pPr>
      <w:r w:rsidRPr="00847289">
        <w:rPr>
          <w:b/>
          <w:color w:val="AA005F"/>
          <w:sz w:val="22"/>
          <w:szCs w:val="22"/>
        </w:rPr>
        <w:t>PURPOSE:</w:t>
      </w:r>
      <w:r w:rsidRPr="00847289">
        <w:rPr>
          <w:sz w:val="22"/>
          <w:szCs w:val="22"/>
        </w:rPr>
        <w:tab/>
      </w:r>
      <w:r w:rsidR="00755A95" w:rsidRPr="00755A95">
        <w:rPr>
          <w:sz w:val="22"/>
          <w:szCs w:val="22"/>
        </w:rPr>
        <w:t>This job aid will show you h</w:t>
      </w:r>
      <w:r w:rsidR="001153B4">
        <w:rPr>
          <w:sz w:val="22"/>
          <w:szCs w:val="22"/>
        </w:rPr>
        <w:t>ow to order materials for PY202</w:t>
      </w:r>
      <w:r w:rsidR="00824162">
        <w:rPr>
          <w:sz w:val="22"/>
          <w:szCs w:val="22"/>
        </w:rPr>
        <w:t>5</w:t>
      </w:r>
      <w:r w:rsidR="00755A95" w:rsidRPr="00755A95">
        <w:rPr>
          <w:sz w:val="22"/>
          <w:szCs w:val="22"/>
        </w:rPr>
        <w:t>.</w:t>
      </w:r>
    </w:p>
    <w:p w14:paraId="3A747482" w14:textId="77777777" w:rsidR="007676AA" w:rsidRDefault="007676AA" w:rsidP="009141F0">
      <w:pPr>
        <w:pStyle w:val="BodyCopy95125DarkGray"/>
        <w:spacing w:after="0"/>
        <w:ind w:left="1080" w:hanging="1080"/>
        <w:rPr>
          <w:sz w:val="22"/>
          <w:szCs w:val="22"/>
        </w:rPr>
      </w:pPr>
    </w:p>
    <w:p w14:paraId="20A66DD4" w14:textId="219EA65C" w:rsidR="00863296" w:rsidRPr="00847289" w:rsidRDefault="00863296" w:rsidP="009141F0">
      <w:pPr>
        <w:pStyle w:val="BodyCopy95125DarkGray"/>
        <w:spacing w:after="0"/>
        <w:ind w:left="1080" w:hanging="1080"/>
        <w:rPr>
          <w:sz w:val="22"/>
          <w:szCs w:val="22"/>
        </w:rPr>
      </w:pP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1795"/>
        <w:gridCol w:w="9221"/>
      </w:tblGrid>
      <w:tr w:rsidR="00755A95" w14:paraId="4ED5DD0A" w14:textId="77777777" w:rsidTr="003B4279">
        <w:tc>
          <w:tcPr>
            <w:tcW w:w="1795" w:type="dxa"/>
          </w:tcPr>
          <w:p w14:paraId="2BD02640" w14:textId="77777777" w:rsidR="00755A95" w:rsidRPr="00755A95" w:rsidRDefault="00755A95" w:rsidP="00755A95">
            <w:pPr>
              <w:rPr>
                <w:b/>
              </w:rPr>
            </w:pPr>
            <w:r w:rsidRPr="00755A95">
              <w:rPr>
                <w:b/>
              </w:rPr>
              <w:t>Click the Agent Order Link</w:t>
            </w:r>
          </w:p>
          <w:p w14:paraId="6B581C9F" w14:textId="77777777" w:rsidR="00755A95" w:rsidRDefault="00755A95" w:rsidP="00CB6D5F">
            <w:pPr>
              <w:rPr>
                <w:b/>
              </w:rPr>
            </w:pPr>
          </w:p>
        </w:tc>
        <w:tc>
          <w:tcPr>
            <w:tcW w:w="9221" w:type="dxa"/>
          </w:tcPr>
          <w:p w14:paraId="2E4EE285" w14:textId="77777777" w:rsidR="00755A95" w:rsidRDefault="00755A95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99"/>
            </w:tblGrid>
            <w:tr w:rsidR="00B72E73" w:rsidRPr="00755A95" w14:paraId="070B1186" w14:textId="77777777" w:rsidTr="00DC771E">
              <w:trPr>
                <w:trHeight w:val="140"/>
              </w:trPr>
              <w:tc>
                <w:tcPr>
                  <w:tcW w:w="7199" w:type="dxa"/>
                </w:tcPr>
                <w:p w14:paraId="2354CB61" w14:textId="77777777" w:rsidR="00B72E73" w:rsidRPr="00755A95" w:rsidRDefault="00B72E73" w:rsidP="00182749">
                  <w:pPr>
                    <w:spacing w:after="0" w:line="240" w:lineRule="auto"/>
                    <w:rPr>
                      <w:rFonts w:cs="FSHumana-Light"/>
                      <w:noProof/>
                      <w:color w:val="1A1812"/>
                      <w:sz w:val="19"/>
                      <w:szCs w:val="17"/>
                    </w:rPr>
                  </w:pPr>
                </w:p>
              </w:tc>
            </w:tr>
            <w:tr w:rsidR="00B72E73" w:rsidRPr="00755A95" w14:paraId="599F492E" w14:textId="77777777" w:rsidTr="00DC771E">
              <w:trPr>
                <w:trHeight w:val="140"/>
              </w:trPr>
              <w:tc>
                <w:tcPr>
                  <w:tcW w:w="7199" w:type="dxa"/>
                </w:tcPr>
                <w:p w14:paraId="4EABE785" w14:textId="3C596B0C" w:rsidR="00B72E73" w:rsidRDefault="00B72E73" w:rsidP="00755A95">
                  <w:pPr>
                    <w:spacing w:after="0" w:line="240" w:lineRule="auto"/>
                  </w:pPr>
                  <w:r w:rsidRPr="002E7DDA">
                    <w:t>The</w:t>
                  </w:r>
                  <w:r w:rsidR="00CC619A">
                    <w:t xml:space="preserve"> order system wi</w:t>
                  </w:r>
                  <w:r w:rsidR="001153B4">
                    <w:t>ll open for 202</w:t>
                  </w:r>
                  <w:r w:rsidR="00C974A4">
                    <w:t>5</w:t>
                  </w:r>
                  <w:r w:rsidRPr="002E7DDA">
                    <w:t xml:space="preserve"> material ordering July </w:t>
                  </w:r>
                  <w:r w:rsidR="00C974A4">
                    <w:t>12</w:t>
                  </w:r>
                  <w:r w:rsidR="00182749">
                    <w:t>t</w:t>
                  </w:r>
                  <w:r w:rsidRPr="002E7DDA">
                    <w:t>h for New</w:t>
                  </w:r>
                  <w:r>
                    <w:t xml:space="preserve"> Certs and Recertifications.</w:t>
                  </w:r>
                  <w:r w:rsidR="00C974A4">
                    <w:t xml:space="preserve"> Place order by 8/16 to receive materials by 9/30</w:t>
                  </w:r>
                </w:p>
                <w:p w14:paraId="33DDA8BE" w14:textId="77777777" w:rsidR="00B72E73" w:rsidRPr="00755A95" w:rsidRDefault="00B72E73" w:rsidP="00755A95">
                  <w:pPr>
                    <w:spacing w:after="0" w:line="240" w:lineRule="auto"/>
                    <w:rPr>
                      <w:rFonts w:cs="FSHumana-Light"/>
                      <w:noProof/>
                      <w:color w:val="1A1812"/>
                      <w:sz w:val="19"/>
                      <w:szCs w:val="17"/>
                    </w:rPr>
                  </w:pPr>
                </w:p>
              </w:tc>
            </w:tr>
            <w:tr w:rsidR="00B72E73" w:rsidRPr="00755A95" w14:paraId="4D016F32" w14:textId="77777777" w:rsidTr="00511F47">
              <w:trPr>
                <w:trHeight w:val="140"/>
              </w:trPr>
              <w:tc>
                <w:tcPr>
                  <w:tcW w:w="7199" w:type="dxa"/>
                </w:tcPr>
                <w:p w14:paraId="4EC7407A" w14:textId="77777777" w:rsidR="00B72E73" w:rsidRPr="00755A95" w:rsidRDefault="0051014C" w:rsidP="00511F47">
                  <w:pPr>
                    <w:spacing w:after="0" w:line="240" w:lineRule="auto"/>
                    <w:rPr>
                      <w:rFonts w:cs="FSHumana-Light"/>
                      <w:noProof/>
                      <w:color w:val="1A1812"/>
                      <w:sz w:val="19"/>
                      <w:szCs w:val="17"/>
                    </w:rPr>
                  </w:pPr>
                  <w:hyperlink r:id="rId11" w:history="1">
                    <w:r w:rsidR="00B72E73" w:rsidRPr="00755A95">
                      <w:rPr>
                        <w:rStyle w:val="Hyperlink"/>
                        <w:rFonts w:cs="FSHumana-Light"/>
                        <w:noProof/>
                        <w:sz w:val="19"/>
                        <w:szCs w:val="17"/>
                      </w:rPr>
                      <w:t>https://printandfulfillment.adp.com/HumanaDelegatedAgents/Forms/UniversalLogin.aspx</w:t>
                    </w:r>
                  </w:hyperlink>
                  <w:r w:rsidR="00B72E73" w:rsidRPr="00755A95">
                    <w:rPr>
                      <w:rFonts w:cs="FSHumana-Light"/>
                      <w:noProof/>
                      <w:color w:val="1A1812"/>
                      <w:sz w:val="19"/>
                      <w:szCs w:val="17"/>
                    </w:rPr>
                    <w:t xml:space="preserve"> </w:t>
                  </w:r>
                </w:p>
              </w:tc>
            </w:tr>
          </w:tbl>
          <w:p w14:paraId="4B13BA10" w14:textId="77777777" w:rsidR="00B72E73" w:rsidRDefault="00B72E73" w:rsidP="00755A95">
            <w:pPr>
              <w:pStyle w:val="BodyCopy95125DarkGray"/>
              <w:spacing w:before="120" w:line="240" w:lineRule="auto"/>
              <w:rPr>
                <w:noProof/>
              </w:rPr>
            </w:pPr>
          </w:p>
        </w:tc>
      </w:tr>
      <w:tr w:rsidR="00C76ED5" w14:paraId="6E2E8B80" w14:textId="77777777" w:rsidTr="003B4279">
        <w:trPr>
          <w:trHeight w:val="5624"/>
        </w:trPr>
        <w:tc>
          <w:tcPr>
            <w:tcW w:w="1795" w:type="dxa"/>
          </w:tcPr>
          <w:p w14:paraId="7D8DB1AE" w14:textId="77777777" w:rsidR="00C76ED5" w:rsidRDefault="00C76ED5" w:rsidP="00CB6D5F">
            <w:pPr>
              <w:rPr>
                <w:b/>
              </w:rPr>
            </w:pPr>
            <w:r>
              <w:rPr>
                <w:b/>
              </w:rPr>
              <w:t xml:space="preserve">Login </w:t>
            </w:r>
          </w:p>
          <w:p w14:paraId="3FE65360" w14:textId="77777777" w:rsidR="00C76ED5" w:rsidRDefault="00C76ED5" w:rsidP="00CB6D5F">
            <w:pPr>
              <w:rPr>
                <w:b/>
              </w:rPr>
            </w:pPr>
          </w:p>
          <w:p w14:paraId="02196AC3" w14:textId="77777777" w:rsidR="00C76ED5" w:rsidRDefault="00F1414B" w:rsidP="00CB6D5F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C76ED5">
              <w:rPr>
                <w:b/>
              </w:rPr>
              <w:t>Step 1</w:t>
            </w:r>
          </w:p>
          <w:p w14:paraId="242168FF" w14:textId="77777777" w:rsidR="00C76ED5" w:rsidRDefault="00C76ED5" w:rsidP="00CB6D5F">
            <w:pPr>
              <w:rPr>
                <w:b/>
              </w:rPr>
            </w:pPr>
          </w:p>
          <w:p w14:paraId="30C5D449" w14:textId="77777777" w:rsidR="00C76ED5" w:rsidRDefault="00C76ED5" w:rsidP="00CB6D5F">
            <w:pPr>
              <w:rPr>
                <w:b/>
              </w:rPr>
            </w:pPr>
          </w:p>
          <w:p w14:paraId="306DB03D" w14:textId="77777777" w:rsidR="00C76ED5" w:rsidRDefault="00C76ED5" w:rsidP="00CB6D5F">
            <w:pPr>
              <w:rPr>
                <w:b/>
              </w:rPr>
            </w:pPr>
          </w:p>
          <w:p w14:paraId="7B0EE514" w14:textId="77777777" w:rsidR="00C76ED5" w:rsidRDefault="00C76ED5" w:rsidP="00CB6D5F">
            <w:pPr>
              <w:rPr>
                <w:b/>
              </w:rPr>
            </w:pPr>
          </w:p>
          <w:p w14:paraId="05773711" w14:textId="77777777" w:rsidR="00C76ED5" w:rsidRDefault="00C76ED5" w:rsidP="00CB6D5F">
            <w:pPr>
              <w:rPr>
                <w:b/>
              </w:rPr>
            </w:pPr>
          </w:p>
          <w:p w14:paraId="498831F6" w14:textId="77777777" w:rsidR="00C76ED5" w:rsidRDefault="00C76ED5" w:rsidP="00CB6D5F">
            <w:pPr>
              <w:rPr>
                <w:b/>
              </w:rPr>
            </w:pPr>
          </w:p>
          <w:p w14:paraId="08F17958" w14:textId="77777777" w:rsidR="00C76ED5" w:rsidRDefault="00F1414B" w:rsidP="00CB6D5F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C76ED5">
              <w:rPr>
                <w:b/>
              </w:rPr>
              <w:t>Step 2</w:t>
            </w:r>
          </w:p>
          <w:p w14:paraId="32C8E9AE" w14:textId="77777777" w:rsidR="00C76ED5" w:rsidRDefault="00C76ED5" w:rsidP="00CB6D5F">
            <w:pPr>
              <w:rPr>
                <w:b/>
              </w:rPr>
            </w:pPr>
          </w:p>
          <w:p w14:paraId="60B98157" w14:textId="77777777" w:rsidR="00C76ED5" w:rsidRDefault="00C76ED5" w:rsidP="00CB6D5F">
            <w:pPr>
              <w:rPr>
                <w:b/>
              </w:rPr>
            </w:pPr>
          </w:p>
          <w:p w14:paraId="47A3CB3C" w14:textId="77777777" w:rsidR="00C76ED5" w:rsidRDefault="00C76ED5" w:rsidP="00CB6D5F">
            <w:pPr>
              <w:rPr>
                <w:b/>
              </w:rPr>
            </w:pPr>
          </w:p>
          <w:p w14:paraId="71B89476" w14:textId="77777777" w:rsidR="00C76ED5" w:rsidRDefault="00C76ED5" w:rsidP="00CB6D5F">
            <w:pPr>
              <w:rPr>
                <w:b/>
              </w:rPr>
            </w:pPr>
          </w:p>
          <w:p w14:paraId="512460A3" w14:textId="77777777" w:rsidR="00C76ED5" w:rsidRDefault="00C76ED5" w:rsidP="00CB6D5F">
            <w:pPr>
              <w:rPr>
                <w:b/>
              </w:rPr>
            </w:pPr>
          </w:p>
          <w:p w14:paraId="7B9C2B19" w14:textId="77777777" w:rsidR="00C76ED5" w:rsidRDefault="00C76ED5" w:rsidP="00CB6D5F">
            <w:pPr>
              <w:rPr>
                <w:b/>
              </w:rPr>
            </w:pPr>
          </w:p>
          <w:p w14:paraId="312E4EC7" w14:textId="77777777" w:rsidR="00C76ED5" w:rsidRDefault="00C76ED5" w:rsidP="00CB6D5F">
            <w:pPr>
              <w:rPr>
                <w:b/>
              </w:rPr>
            </w:pPr>
          </w:p>
          <w:p w14:paraId="5890E2F6" w14:textId="77777777" w:rsidR="00C76ED5" w:rsidRDefault="00C76ED5" w:rsidP="00CB6D5F">
            <w:pPr>
              <w:rPr>
                <w:b/>
              </w:rPr>
            </w:pPr>
          </w:p>
          <w:p w14:paraId="495FD9D3" w14:textId="77777777" w:rsidR="00C76ED5" w:rsidRPr="007C5468" w:rsidRDefault="00F1414B" w:rsidP="00CB6D5F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C76ED5">
              <w:rPr>
                <w:b/>
              </w:rPr>
              <w:t>Step 3</w:t>
            </w:r>
          </w:p>
        </w:tc>
        <w:tc>
          <w:tcPr>
            <w:tcW w:w="9221" w:type="dxa"/>
          </w:tcPr>
          <w:p w14:paraId="7D34410D" w14:textId="77777777" w:rsidR="00C76ED5" w:rsidRDefault="00755A95" w:rsidP="00C76ED5">
            <w:pPr>
              <w:pStyle w:val="BodyCopy95125DarkGray"/>
              <w:spacing w:before="12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9632" behindDoc="0" locked="0" layoutInCell="1" allowOverlap="1" wp14:anchorId="0239A966" wp14:editId="79245145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72390</wp:posOffset>
                  </wp:positionV>
                  <wp:extent cx="4076700" cy="7696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B081EA" w14:textId="77777777" w:rsidR="00C76ED5" w:rsidRDefault="00C76ED5" w:rsidP="00863296">
            <w:pPr>
              <w:pStyle w:val="BodyCopy95125DarkGray"/>
              <w:spacing w:before="120" w:line="240" w:lineRule="auto"/>
              <w:rPr>
                <w:noProof/>
              </w:rPr>
            </w:pPr>
          </w:p>
          <w:p w14:paraId="0674C0F5" w14:textId="77777777" w:rsidR="00C76ED5" w:rsidRDefault="000E6399" w:rsidP="00863296">
            <w:pPr>
              <w:pStyle w:val="BodyCopy95125DarkGray"/>
              <w:spacing w:before="120" w:line="240" w:lineRule="auto"/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</w:p>
          <w:p w14:paraId="481B2D67" w14:textId="77777777" w:rsidR="00755A95" w:rsidRDefault="00755A95" w:rsidP="00C76ED5">
            <w:pPr>
              <w:pStyle w:val="BodyCopy95125DarkGray"/>
              <w:spacing w:before="120" w:line="240" w:lineRule="auto"/>
              <w:jc w:val="center"/>
              <w:rPr>
                <w:noProof/>
              </w:rPr>
            </w:pPr>
          </w:p>
          <w:p w14:paraId="55A99D50" w14:textId="77777777" w:rsidR="00775F53" w:rsidRDefault="00775F53" w:rsidP="00C76ED5">
            <w:pPr>
              <w:pStyle w:val="BodyCopy95125DarkGray"/>
              <w:spacing w:before="120" w:line="240" w:lineRule="auto"/>
              <w:jc w:val="center"/>
              <w:rPr>
                <w:noProof/>
              </w:rPr>
            </w:pPr>
          </w:p>
          <w:p w14:paraId="6704D82F" w14:textId="77777777" w:rsidR="00755A95" w:rsidRDefault="00755A95" w:rsidP="00C76ED5">
            <w:pPr>
              <w:pStyle w:val="BodyCopy95125DarkGray"/>
              <w:spacing w:before="12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4EAC26" wp14:editId="422EDD62">
                  <wp:extent cx="4899660" cy="9296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085" cy="9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65FE9" w14:textId="77777777" w:rsidR="00775F53" w:rsidRDefault="00775F53" w:rsidP="00C76ED5">
            <w:pPr>
              <w:pStyle w:val="BodyCopy95125DarkGray"/>
              <w:spacing w:before="120" w:line="240" w:lineRule="auto"/>
              <w:jc w:val="center"/>
              <w:rPr>
                <w:noProof/>
              </w:rPr>
            </w:pPr>
          </w:p>
          <w:p w14:paraId="03FA4983" w14:textId="3CA56ABB" w:rsidR="00C76ED5" w:rsidRDefault="00E57902" w:rsidP="00775F53">
            <w:pPr>
              <w:pStyle w:val="BodyCopy95125DarkGray"/>
              <w:spacing w:before="120" w:line="240" w:lineRule="auto"/>
              <w:jc w:val="center"/>
            </w:pPr>
            <w:r>
              <w:object w:dxaOrig="7480" w:dyaOrig="1840" w14:anchorId="0C809A20">
                <v:shape id="_x0000_i1026" type="#_x0000_t75" style="width:374pt;height:92pt" o:ole="">
                  <v:imagedata r:id="rId14" o:title=""/>
                </v:shape>
                <o:OLEObject Type="Embed" ProgID="PBrush" ShapeID="_x0000_i1026" DrawAspect="Content" ObjectID="_1779714171" r:id="rId15"/>
              </w:object>
            </w:r>
          </w:p>
          <w:p w14:paraId="57F50786" w14:textId="32E83697" w:rsidR="00775F53" w:rsidRDefault="00775F53" w:rsidP="00775F53">
            <w:pPr>
              <w:pStyle w:val="BodyCopy95125DarkGray"/>
              <w:spacing w:before="120" w:line="240" w:lineRule="auto"/>
              <w:jc w:val="center"/>
              <w:rPr>
                <w:noProof/>
              </w:rPr>
            </w:pPr>
          </w:p>
        </w:tc>
      </w:tr>
      <w:tr w:rsidR="00863296" w14:paraId="409CAE90" w14:textId="77777777" w:rsidTr="003B4279">
        <w:tc>
          <w:tcPr>
            <w:tcW w:w="1795" w:type="dxa"/>
          </w:tcPr>
          <w:p w14:paraId="011EAC0F" w14:textId="77777777" w:rsidR="00863296" w:rsidRDefault="009D0CA9" w:rsidP="00CB6D5F">
            <w:pPr>
              <w:rPr>
                <w:b/>
              </w:rPr>
            </w:pPr>
            <w:r w:rsidRPr="007C5468">
              <w:rPr>
                <w:b/>
              </w:rPr>
              <w:t>Choose your Plan Year</w:t>
            </w:r>
          </w:p>
          <w:p w14:paraId="527B81C7" w14:textId="77777777" w:rsidR="003B4279" w:rsidRDefault="003B4279" w:rsidP="00CB6D5F">
            <w:pPr>
              <w:rPr>
                <w:b/>
              </w:rPr>
            </w:pPr>
          </w:p>
          <w:p w14:paraId="3D78C036" w14:textId="77777777" w:rsidR="003B4279" w:rsidRDefault="003B4279" w:rsidP="00CB6D5F">
            <w:pPr>
              <w:rPr>
                <w:b/>
              </w:rPr>
            </w:pPr>
          </w:p>
          <w:p w14:paraId="472EFF2D" w14:textId="77777777" w:rsidR="003B4279" w:rsidRDefault="003B4279" w:rsidP="00CB6D5F">
            <w:pPr>
              <w:rPr>
                <w:b/>
              </w:rPr>
            </w:pPr>
          </w:p>
          <w:p w14:paraId="3CE7B4F1" w14:textId="77777777" w:rsidR="003B4279" w:rsidRDefault="003B4279" w:rsidP="00CB6D5F">
            <w:pPr>
              <w:rPr>
                <w:b/>
              </w:rPr>
            </w:pPr>
          </w:p>
          <w:p w14:paraId="447B53E3" w14:textId="77777777" w:rsidR="003B4279" w:rsidRDefault="003B4279" w:rsidP="00CB6D5F">
            <w:pPr>
              <w:rPr>
                <w:b/>
              </w:rPr>
            </w:pPr>
          </w:p>
          <w:p w14:paraId="0AAA95F4" w14:textId="51E47578" w:rsidR="003B4279" w:rsidRPr="007C5468" w:rsidRDefault="003B4279" w:rsidP="00CB6D5F">
            <w:pPr>
              <w:rPr>
                <w:b/>
              </w:rPr>
            </w:pPr>
          </w:p>
        </w:tc>
        <w:tc>
          <w:tcPr>
            <w:tcW w:w="9221" w:type="dxa"/>
          </w:tcPr>
          <w:p w14:paraId="4D476D35" w14:textId="48C4FE49" w:rsidR="00863296" w:rsidRPr="00045A33" w:rsidRDefault="00824162" w:rsidP="0063278D">
            <w:pPr>
              <w:pStyle w:val="BodyCopy95125DarkGray"/>
              <w:spacing w:before="120" w:line="240" w:lineRule="auto"/>
              <w:jc w:val="center"/>
              <w:rPr>
                <w:color w:val="000000" w:themeColor="text1"/>
              </w:rPr>
            </w:pPr>
            <w:r w:rsidRPr="00045A33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911680" behindDoc="0" locked="0" layoutInCell="1" allowOverlap="1" wp14:anchorId="0FEE1599" wp14:editId="21AE89B0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134620</wp:posOffset>
                      </wp:positionV>
                      <wp:extent cx="2990850" cy="1041400"/>
                      <wp:effectExtent l="0" t="0" r="0" b="6350"/>
                      <wp:wrapNone/>
                      <wp:docPr id="7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0850" cy="1041400"/>
                                <a:chOff x="0" y="0"/>
                                <a:chExt cx="6406469" cy="3171825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0" y="0"/>
                                  <a:ext cx="6324858" cy="3171825"/>
                                  <a:chOff x="0" y="0"/>
                                  <a:chExt cx="6324858" cy="31718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76675" cy="3171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0" name="Straight Arrow Connector 10"/>
                                <wps:cNvCnPr>
                                  <a:stCxn id="11" idx="1"/>
                                </wps:cNvCnPr>
                                <wps:spPr>
                                  <a:xfrm flipH="1">
                                    <a:off x="2992406" y="2003744"/>
                                    <a:ext cx="761703" cy="0"/>
                                  </a:xfrm>
                                  <a:prstGeom prst="straightConnector1">
                                    <a:avLst/>
                                  </a:prstGeom>
                                  <a:ln w="38100" cmpd="sng">
                                    <a:solidFill>
                                      <a:schemeClr val="tx1">
                                        <a:alpha val="95000"/>
                                      </a:schemeClr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" name="TextBox 15"/>
                                <wps:cNvSpPr txBox="1"/>
                                <wps:spPr>
                                  <a:xfrm>
                                    <a:off x="3754109" y="1585913"/>
                                    <a:ext cx="2570749" cy="8356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txbx>
                                  <w:txbxContent>
                                    <w:p w14:paraId="0B6FEF89" w14:textId="77777777" w:rsidR="0063278D" w:rsidRPr="003B4279" w:rsidRDefault="0063278D" w:rsidP="0063278D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B4279"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FF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Select plan year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13" name="Straight Arrow Connector 13"/>
                              <wps:cNvCnPr/>
                              <wps:spPr>
                                <a:xfrm flipH="1">
                                  <a:off x="3582085" y="2721657"/>
                                  <a:ext cx="950682" cy="7254"/>
                                </a:xfrm>
                                <a:prstGeom prst="straightConnector1">
                                  <a:avLst/>
                                </a:prstGeom>
                                <a:ln w="38100" cmpd="sng">
                                  <a:solidFill>
                                    <a:schemeClr val="tx1">
                                      <a:alpha val="9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TextBox 18"/>
                              <wps:cNvSpPr txBox="1"/>
                              <wps:spPr>
                                <a:xfrm>
                                  <a:off x="4630522" y="2395818"/>
                                  <a:ext cx="1775947" cy="64300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0451822" w14:textId="75B7A009" w:rsidR="0063278D" w:rsidRPr="003B4279" w:rsidRDefault="0063278D" w:rsidP="0063278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B4279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Click </w:t>
                                    </w:r>
                                    <w:r w:rsidR="0051014C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  <w:r w:rsidRPr="003B4279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8"/>
                                        <w:szCs w:val="18"/>
                                      </w:rPr>
                                      <w:t>ext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E1599" id="Group 19" o:spid="_x0000_s1027" style="position:absolute;left:0;text-align:left;margin-left:120.1pt;margin-top:10.6pt;width:235.5pt;height:82pt;z-index:251911680;mso-width-relative:margin;mso-height-relative:margin" coordsize="64064,3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">
                      <v:group id="Group 8" o:spid="_x0000_s1028" style="position:absolute;width:63248;height:31718" coordsize="63248,3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 id="Picture 9" o:spid="_x0000_s1029" type="#_x0000_t75" style="position:absolute;width:38766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">
                          <v:imagedata r:id="rId17" o:title="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0" o:spid="_x0000_s1030" type="#_x0000_t32" style="position:absolute;left:29924;top:20037;width:76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" strokecolor="black [3213]" strokeweight="3pt">
                          <v:stroke endarrow="block" opacity="62194f"/>
                        </v:shape>
                        <v:shape id="TextBox 15" o:spid="_x0000_s1031" type="#_x0000_t202" style="position:absolute;left:37541;top:15859;width:25707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" fillcolor="white [3212]" stroked="f">
                          <v:textbox>
                            <w:txbxContent>
                              <w:p w14:paraId="0B6FEF89" w14:textId="77777777" w:rsidR="0063278D" w:rsidRPr="003B4279" w:rsidRDefault="0063278D" w:rsidP="0063278D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B4279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Select plan year</w:t>
                                </w:r>
                              </w:p>
                            </w:txbxContent>
                          </v:textbox>
                        </v:shape>
                      </v:group>
                      <v:shape id="Straight Arrow Connector 13" o:spid="_x0000_s1032" type="#_x0000_t32" style="position:absolute;left:35820;top:27216;width:9507;height: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" strokecolor="black [3213]" strokeweight="3pt">
                        <v:stroke endarrow="block" opacity="62194f"/>
                      </v:shape>
                      <v:shape id="TextBox 18" o:spid="_x0000_s1033" type="#_x0000_t202" style="position:absolute;left:46305;top:23958;width:17759;height: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60451822" w14:textId="75B7A009" w:rsidR="0063278D" w:rsidRPr="003B4279" w:rsidRDefault="0063278D" w:rsidP="0063278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B427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Click </w:t>
                              </w:r>
                              <w:r w:rsidR="0051014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3B427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ext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74A4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4ED9AB7D" wp14:editId="485C16E1">
                      <wp:simplePos x="0" y="0"/>
                      <wp:positionH relativeFrom="column">
                        <wp:posOffset>2344420</wp:posOffset>
                      </wp:positionH>
                      <wp:positionV relativeFrom="paragraph">
                        <wp:posOffset>521970</wp:posOffset>
                      </wp:positionV>
                      <wp:extent cx="527050" cy="342900"/>
                      <wp:effectExtent l="0" t="0" r="635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70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D97CA8" w14:textId="77777777" w:rsidR="00824162" w:rsidRDefault="00C974A4" w:rsidP="00824162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24162">
                                    <w:rPr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  <w:r w:rsidR="00824162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2709CFB" w14:textId="6C51D287" w:rsidR="00824162" w:rsidRPr="00824162" w:rsidRDefault="00824162" w:rsidP="00824162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24162">
                                    <w:rPr>
                                      <w:sz w:val="18"/>
                                      <w:szCs w:val="18"/>
                                    </w:rPr>
                                    <w:t>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9AB7D" id="Text Box 2" o:spid="_x0000_s1034" type="#_x0000_t202" style="position:absolute;left:0;text-align:left;margin-left:184.6pt;margin-top:41.1pt;width:41.5pt;height:27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" fillcolor="white [3201]" stroked="f" strokeweight=".5pt">
                      <v:textbox>
                        <w:txbxContent>
                          <w:p w14:paraId="58D97CA8" w14:textId="77777777" w:rsidR="00824162" w:rsidRDefault="00C974A4" w:rsidP="0082416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824162">
                              <w:rPr>
                                <w:sz w:val="18"/>
                                <w:szCs w:val="18"/>
                              </w:rPr>
                              <w:t>2024</w:t>
                            </w:r>
                            <w:r w:rsidR="0082416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2709CFB" w14:textId="6C51D287" w:rsidR="00824162" w:rsidRPr="00824162" w:rsidRDefault="00824162" w:rsidP="0082416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824162">
                              <w:rPr>
                                <w:sz w:val="18"/>
                                <w:szCs w:val="18"/>
                              </w:rPr>
                              <w:t>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1414B" w14:paraId="65BB0084" w14:textId="77777777" w:rsidTr="003B4279">
        <w:trPr>
          <w:trHeight w:val="2609"/>
        </w:trPr>
        <w:tc>
          <w:tcPr>
            <w:tcW w:w="1795" w:type="dxa"/>
          </w:tcPr>
          <w:p w14:paraId="55E19E75" w14:textId="77777777" w:rsidR="00F1414B" w:rsidRPr="007C5468" w:rsidRDefault="00F1414B" w:rsidP="00CB6D5F">
            <w:pPr>
              <w:rPr>
                <w:b/>
              </w:rPr>
            </w:pPr>
            <w:r w:rsidRPr="007C5468">
              <w:rPr>
                <w:b/>
              </w:rPr>
              <w:lastRenderedPageBreak/>
              <w:t>Add Contact Information</w:t>
            </w:r>
          </w:p>
        </w:tc>
        <w:tc>
          <w:tcPr>
            <w:tcW w:w="9221" w:type="dxa"/>
          </w:tcPr>
          <w:p w14:paraId="4B88C7AB" w14:textId="77777777" w:rsidR="00F1414B" w:rsidRDefault="00775F53" w:rsidP="009D0CA9">
            <w:pPr>
              <w:pStyle w:val="BodyCopy95125DarkGray"/>
              <w:spacing w:before="120" w:line="240" w:lineRule="auto"/>
              <w:rPr>
                <w:noProof/>
              </w:rPr>
            </w:pPr>
            <w:r>
              <w:object w:dxaOrig="7836" w:dyaOrig="3624" w14:anchorId="36589430">
                <v:shape id="_x0000_i1027" type="#_x0000_t75" style="width:392pt;height:181pt" o:ole="">
                  <v:imagedata r:id="rId18" o:title=""/>
                </v:shape>
                <o:OLEObject Type="Embed" ProgID="PBrush" ShapeID="_x0000_i1027" DrawAspect="Content" ObjectID="_1779714172" r:id="rId19"/>
              </w:object>
            </w:r>
          </w:p>
        </w:tc>
      </w:tr>
      <w:tr w:rsidR="00863296" w14:paraId="42F308D1" w14:textId="77777777" w:rsidTr="003B4279">
        <w:tc>
          <w:tcPr>
            <w:tcW w:w="1795" w:type="dxa"/>
          </w:tcPr>
          <w:p w14:paraId="520FC6F5" w14:textId="77777777" w:rsidR="00863296" w:rsidRPr="007C5468" w:rsidRDefault="009D0CA9" w:rsidP="00CB6D5F">
            <w:pPr>
              <w:rPr>
                <w:b/>
              </w:rPr>
            </w:pPr>
            <w:r w:rsidRPr="007C5468">
              <w:rPr>
                <w:b/>
              </w:rPr>
              <w:t xml:space="preserve">Choose your </w:t>
            </w:r>
            <w:r w:rsidR="008C6179">
              <w:rPr>
                <w:b/>
              </w:rPr>
              <w:t>State and County</w:t>
            </w:r>
          </w:p>
        </w:tc>
        <w:tc>
          <w:tcPr>
            <w:tcW w:w="9221" w:type="dxa"/>
          </w:tcPr>
          <w:p w14:paraId="42507A46" w14:textId="77777777" w:rsidR="00863296" w:rsidRDefault="008701C9" w:rsidP="009D0CA9">
            <w:pPr>
              <w:pStyle w:val="BodyCopy95125DarkGray"/>
              <w:spacing w:before="120" w:line="240" w:lineRule="auto"/>
            </w:pPr>
            <w:r>
              <w:object w:dxaOrig="7800" w:dyaOrig="2748" w14:anchorId="2D7A11AF">
                <v:shape id="_x0000_i1028" type="#_x0000_t75" style="width:390pt;height:137.5pt" o:ole="">
                  <v:imagedata r:id="rId20" o:title=""/>
                </v:shape>
                <o:OLEObject Type="Embed" ProgID="PBrush" ShapeID="_x0000_i1028" DrawAspect="Content" ObjectID="_1779714173" r:id="rId21"/>
              </w:object>
            </w:r>
          </w:p>
        </w:tc>
      </w:tr>
      <w:tr w:rsidR="00863296" w14:paraId="5912240E" w14:textId="77777777" w:rsidTr="003B4279">
        <w:tc>
          <w:tcPr>
            <w:tcW w:w="1795" w:type="dxa"/>
          </w:tcPr>
          <w:p w14:paraId="00A6089B" w14:textId="77777777" w:rsidR="00863296" w:rsidRPr="00CB6D5F" w:rsidRDefault="009D0CA9" w:rsidP="00E10ACF">
            <w:r w:rsidRPr="00E10ACF">
              <w:rPr>
                <w:b/>
              </w:rPr>
              <w:t xml:space="preserve">Choose your </w:t>
            </w:r>
            <w:r w:rsidR="00E10ACF" w:rsidRPr="00E10ACF">
              <w:rPr>
                <w:b/>
              </w:rPr>
              <w:t>Materials -</w:t>
            </w:r>
            <w:r w:rsidR="00E10ACF">
              <w:t xml:space="preserve"> </w:t>
            </w:r>
            <w:r w:rsidR="00E10ACF" w:rsidRPr="007C5468">
              <w:rPr>
                <w:i/>
              </w:rPr>
              <w:t>Plans</w:t>
            </w:r>
          </w:p>
        </w:tc>
        <w:tc>
          <w:tcPr>
            <w:tcW w:w="9221" w:type="dxa"/>
          </w:tcPr>
          <w:p w14:paraId="3B9AD590" w14:textId="032CC4BB" w:rsidR="00F40D8D" w:rsidRDefault="00A0297F" w:rsidP="009D0CA9">
            <w:pPr>
              <w:pStyle w:val="BodyCopy95125DarkGray"/>
              <w:spacing w:before="12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6B1CB9E3" wp14:editId="4B5C3003">
                      <wp:simplePos x="0" y="0"/>
                      <wp:positionH relativeFrom="column">
                        <wp:posOffset>1163321</wp:posOffset>
                      </wp:positionH>
                      <wp:positionV relativeFrom="paragraph">
                        <wp:posOffset>1579245</wp:posOffset>
                      </wp:positionV>
                      <wp:extent cx="1041400" cy="222250"/>
                      <wp:effectExtent l="0" t="0" r="0" b="0"/>
                      <wp:wrapNone/>
                      <wp:docPr id="6" name="Text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0" cy="2222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269803C" w14:textId="07173CF2" w:rsidR="0017560E" w:rsidRPr="006138F7" w:rsidRDefault="0017560E" w:rsidP="0017560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>Choose your plan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CB9E3" id="TextBox 27" o:spid="_x0000_s1035" type="#_x0000_t202" style="position:absolute;margin-left:91.6pt;margin-top:124.35pt;width:82pt;height:17.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" filled="f" stroked="f">
                      <v:textbox>
                        <w:txbxContent>
                          <w:p w14:paraId="7269803C" w14:textId="07173CF2" w:rsidR="0017560E" w:rsidRPr="006138F7" w:rsidRDefault="0017560E" w:rsidP="001756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Choose your 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76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50BAE018" wp14:editId="222FE8D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1458595</wp:posOffset>
                      </wp:positionV>
                      <wp:extent cx="654050" cy="209550"/>
                      <wp:effectExtent l="19050" t="57150" r="12700" b="190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54050" cy="209550"/>
                              </a:xfrm>
                              <a:prstGeom prst="straightConnector1">
                                <a:avLst/>
                              </a:prstGeom>
                              <a:ln w="38100" cmpd="sng">
                                <a:solidFill>
                                  <a:schemeClr val="tx1">
                                    <a:alpha val="9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AD88E" id="Straight Arrow Connector 5" o:spid="_x0000_s1026" type="#_x0000_t32" style="position:absolute;margin-left:39.6pt;margin-top:114.85pt;width:51.5pt;height:16.5pt;flip:x y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" strokecolor="black [3213]" strokeweight="3pt">
                      <v:stroke endarrow="block" opacity="62194f"/>
                    </v:shape>
                  </w:pict>
                </mc:Fallback>
              </mc:AlternateContent>
            </w:r>
            <w:r w:rsidR="00837685">
              <w:object w:dxaOrig="11980" w:dyaOrig="5900" w14:anchorId="395BC361">
                <v:shape id="_x0000_i1035" type="#_x0000_t75" style="width:450pt;height:118pt" o:ole="">
                  <v:imagedata r:id="rId22" o:title=""/>
                </v:shape>
                <o:OLEObject Type="Embed" ProgID="PBrush" ShapeID="_x0000_i1035" DrawAspect="Content" ObjectID="_1779714174" r:id="rId23"/>
              </w:object>
            </w:r>
          </w:p>
          <w:p w14:paraId="7CA4CB24" w14:textId="7838C42D" w:rsidR="00863296" w:rsidRDefault="00A0297F" w:rsidP="00A0297F">
            <w:pPr>
              <w:pStyle w:val="BodyCopy95125DarkGray"/>
              <w:spacing w:before="12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6F594BC7" wp14:editId="7BC8425C">
                      <wp:simplePos x="0" y="0"/>
                      <wp:positionH relativeFrom="column">
                        <wp:posOffset>4211320</wp:posOffset>
                      </wp:positionH>
                      <wp:positionV relativeFrom="paragraph">
                        <wp:posOffset>163830</wp:posOffset>
                      </wp:positionV>
                      <wp:extent cx="760730" cy="275590"/>
                      <wp:effectExtent l="0" t="0" r="0" b="0"/>
                      <wp:wrapNone/>
                      <wp:docPr id="44" name="Text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0730" cy="2755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F4C5267" w14:textId="2C00082A" w:rsidR="00A0297F" w:rsidRPr="006138F7" w:rsidRDefault="00A0297F" w:rsidP="00A0297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138F7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Click </w:t>
                                  </w:r>
                                  <w:r w:rsidR="0057415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6138F7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>ext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F594BC7" id="TextBox 13" o:spid="_x0000_s1036" type="#_x0000_t202" style="position:absolute;left:0;text-align:left;margin-left:331.6pt;margin-top:12.9pt;width:59.9pt;height:21.7pt;z-index:25192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" filled="f" stroked="f">
                      <v:textbox>
                        <w:txbxContent>
                          <w:p w14:paraId="4F4C5267" w14:textId="2C00082A" w:rsidR="00A0297F" w:rsidRPr="006138F7" w:rsidRDefault="00A0297F" w:rsidP="00A0297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6138F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Click </w:t>
                            </w:r>
                            <w:r w:rsidR="0057415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6138F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ext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71CB4AD5" wp14:editId="65507FDD">
                      <wp:simplePos x="0" y="0"/>
                      <wp:positionH relativeFrom="column">
                        <wp:posOffset>3811270</wp:posOffset>
                      </wp:positionH>
                      <wp:positionV relativeFrom="paragraph">
                        <wp:posOffset>220344</wp:posOffset>
                      </wp:positionV>
                      <wp:extent cx="387350" cy="45719"/>
                      <wp:effectExtent l="0" t="76200" r="12700" b="6921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7350" cy="45719"/>
                              </a:xfrm>
                              <a:prstGeom prst="straightConnector1">
                                <a:avLst/>
                              </a:prstGeom>
                              <a:ln w="38100" cmpd="sng">
                                <a:solidFill>
                                  <a:schemeClr val="tx1">
                                    <a:alpha val="9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556E3" id="Straight Arrow Connector 19" o:spid="_x0000_s1026" type="#_x0000_t32" style="position:absolute;margin-left:300.1pt;margin-top:17.35pt;width:30.5pt;height:3.6pt;flip:x y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" strokecolor="black [3213]" strokeweight="3pt">
                      <v:stroke endarrow="block" opacity="62194f"/>
                    </v:shape>
                  </w:pict>
                </mc:Fallback>
              </mc:AlternateContent>
            </w:r>
            <w:r>
              <w:object w:dxaOrig="3440" w:dyaOrig="710" w14:anchorId="6AE05655">
                <v:shape id="_x0000_i1078" type="#_x0000_t75" style="width:2in;height:24.5pt" o:ole="">
                  <v:imagedata r:id="rId24" o:title=""/>
                </v:shape>
                <o:OLEObject Type="Embed" ProgID="PBrush" ShapeID="_x0000_i1078" DrawAspect="Content" ObjectID="_1779714175" r:id="rId25"/>
              </w:object>
            </w:r>
          </w:p>
        </w:tc>
      </w:tr>
      <w:tr w:rsidR="00863296" w14:paraId="53AEF38F" w14:textId="77777777" w:rsidTr="003B4279">
        <w:tc>
          <w:tcPr>
            <w:tcW w:w="1795" w:type="dxa"/>
          </w:tcPr>
          <w:p w14:paraId="27FE1BC2" w14:textId="7E9FED5D" w:rsidR="00863296" w:rsidRPr="007C5468" w:rsidRDefault="009D0CA9" w:rsidP="00CB6D5F">
            <w:pPr>
              <w:rPr>
                <w:b/>
              </w:rPr>
            </w:pPr>
            <w:r w:rsidRPr="007C5468">
              <w:rPr>
                <w:b/>
              </w:rPr>
              <w:t>Choose your Quantity</w:t>
            </w:r>
          </w:p>
        </w:tc>
        <w:tc>
          <w:tcPr>
            <w:tcW w:w="9221" w:type="dxa"/>
          </w:tcPr>
          <w:p w14:paraId="3580D181" w14:textId="0F717627" w:rsidR="006138F7" w:rsidRDefault="006138F7" w:rsidP="009D0CA9">
            <w:pPr>
              <w:pStyle w:val="BodyCopy95125DarkGray"/>
              <w:spacing w:before="120" w:line="240" w:lineRule="auto"/>
            </w:pPr>
            <w:r w:rsidRPr="006138F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5776" behindDoc="0" locked="0" layoutInCell="1" allowOverlap="1" wp14:anchorId="5A228F14" wp14:editId="26D1F3AF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29210</wp:posOffset>
                      </wp:positionV>
                      <wp:extent cx="5490210" cy="1790407"/>
                      <wp:effectExtent l="0" t="0" r="0" b="635"/>
                      <wp:wrapNone/>
                      <wp:docPr id="32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0210" cy="1790407"/>
                                <a:chOff x="0" y="-202244"/>
                                <a:chExt cx="11637141" cy="40729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08170"/>
                                  <a:ext cx="11637141" cy="24193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700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4390" y="3127520"/>
                                  <a:ext cx="3514725" cy="657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8537824" y="2300558"/>
                                  <a:ext cx="472612" cy="31849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9584073" y="2309122"/>
                                  <a:ext cx="474327" cy="3099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Straight Arrow Connector 37"/>
                              <wps:cNvCnPr/>
                              <wps:spPr>
                                <a:xfrm flipH="1">
                                  <a:off x="7685070" y="3512908"/>
                                  <a:ext cx="739739" cy="10275"/>
                                </a:xfrm>
                                <a:prstGeom prst="straightConnector1">
                                  <a:avLst/>
                                </a:prstGeom>
                                <a:ln w="38100" cmpd="sng">
                                  <a:solidFill>
                                    <a:schemeClr val="tx1">
                                      <a:alpha val="9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TextBox 13"/>
                              <wps:cNvSpPr txBox="1"/>
                              <wps:spPr>
                                <a:xfrm>
                                  <a:off x="8352791" y="3243087"/>
                                  <a:ext cx="1681047" cy="62766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F15D1EF" w14:textId="4DDC7E85" w:rsidR="006138F7" w:rsidRPr="006138F7" w:rsidRDefault="006138F7" w:rsidP="006138F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138F7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Click </w:t>
                                    </w:r>
                                    <w:r w:rsidR="00574156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  <w:r w:rsidRPr="006138F7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8"/>
                                        <w:szCs w:val="18"/>
                                      </w:rPr>
                                      <w:t>ext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9" name="Straight Arrow Connector 39"/>
                              <wps:cNvCnPr/>
                              <wps:spPr>
                                <a:xfrm flipH="1">
                                  <a:off x="6441896" y="892998"/>
                                  <a:ext cx="1068513" cy="1232899"/>
                                </a:xfrm>
                                <a:prstGeom prst="straightConnector1">
                                  <a:avLst/>
                                </a:prstGeom>
                                <a:ln w="38100" cmpd="sng">
                                  <a:solidFill>
                                    <a:schemeClr val="tx1">
                                      <a:alpha val="9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Straight Arrow Connector 40"/>
                              <wps:cNvCnPr/>
                              <wps:spPr>
                                <a:xfrm>
                                  <a:off x="7510409" y="892998"/>
                                  <a:ext cx="174661" cy="1325366"/>
                                </a:xfrm>
                                <a:prstGeom prst="straightConnector1">
                                  <a:avLst/>
                                </a:prstGeom>
                                <a:ln w="38100" cmpd="sng">
                                  <a:solidFill>
                                    <a:schemeClr val="tx1">
                                      <a:alpha val="9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Straight Arrow Connector 41"/>
                              <wps:cNvCnPr/>
                              <wps:spPr>
                                <a:xfrm>
                                  <a:off x="7510409" y="892998"/>
                                  <a:ext cx="1212350" cy="1325366"/>
                                </a:xfrm>
                                <a:prstGeom prst="straightConnector1">
                                  <a:avLst/>
                                </a:prstGeom>
                                <a:ln w="38100" cmpd="sng">
                                  <a:solidFill>
                                    <a:schemeClr val="tx1">
                                      <a:alpha val="9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Arrow Connector 42"/>
                              <wps:cNvCnPr/>
                              <wps:spPr>
                                <a:xfrm>
                                  <a:off x="7510409" y="892998"/>
                                  <a:ext cx="2250040" cy="1325366"/>
                                </a:xfrm>
                                <a:prstGeom prst="straightConnector1">
                                  <a:avLst/>
                                </a:prstGeom>
                                <a:ln w="38100" cmpd="sng">
                                  <a:solidFill>
                                    <a:schemeClr val="tx1">
                                      <a:alpha val="9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TextBox 27"/>
                              <wps:cNvSpPr txBox="1"/>
                              <wps:spPr>
                                <a:xfrm>
                                  <a:off x="5321370" y="-202244"/>
                                  <a:ext cx="3644475" cy="156012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991EE81" w14:textId="6F301304" w:rsidR="006138F7" w:rsidRPr="006138F7" w:rsidRDefault="006138F7" w:rsidP="006138F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138F7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8"/>
                                        <w:szCs w:val="18"/>
                                      </w:rPr>
                                      <w:t>Enter quantities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: </w:t>
                                    </w:r>
                                  </w:p>
                                  <w:p w14:paraId="1E77A920" w14:textId="77777777" w:rsidR="006138F7" w:rsidRPr="006138F7" w:rsidRDefault="006138F7" w:rsidP="006138F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138F7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8"/>
                                        <w:szCs w:val="18"/>
                                      </w:rPr>
                                      <w:t>Chinese and Korean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6138F7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8"/>
                                        <w:szCs w:val="18"/>
                                      </w:rPr>
                                      <w:t>boxes will only display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6138F7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8"/>
                                        <w:szCs w:val="18"/>
                                      </w:rPr>
                                      <w:t>if the plan is translated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228F14" id="Group 28" o:spid="_x0000_s1037" style="position:absolute;margin-left:12.1pt;margin-top:2.3pt;width:432.3pt;height:141pt;z-index:251915776;mso-width-relative:margin;mso-height-relative:margin" coordorigin=",-2022" coordsize="116371,40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">
                      <v:shape id="Picture 33" o:spid="_x0000_s1038" type="#_x0000_t75" style="position:absolute;top:7081;width:116371;height:2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" filled="t" fillcolor="#f6f8fb [180]">
                        <v:fill color2="#cad9eb [980]" colors="0 #f6f9fc;11141f #f6f9fc;48497f #b0c6e1;54395f #b0c6e1" focus="100%" type="gradient"/>
                        <v:imagedata r:id="rId28" o:title=""/>
                      </v:shape>
                      <v:shape id="Picture 34" o:spid="_x0000_s1039" type="#_x0000_t75" style="position:absolute;left:43043;top:31275;width:35148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">
                        <v:imagedata r:id="rId29" o:title=""/>
                      </v:shape>
                      <v:rect id="Rectangle 35" o:spid="_x0000_s1040" style="position:absolute;left:85378;top:23005;width:4726;height:3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" fillcolor="white [3201]" strokecolor="black [3200]" strokeweight="2pt">
                        <v:shadow on="t" color="black" opacity="26214f" origin="-.5,-.5" offset=".74836mm,.74836mm"/>
                      </v:rect>
                      <v:rect id="Rectangle 36" o:spid="_x0000_s1041" style="position:absolute;left:95840;top:23091;width:4744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" fillcolor="white [3212]" strokecolor="#243f60 [1604]" strokeweight="2pt">
                        <v:shadow on="t" color="black" opacity="26214f" origin="-.5,-.5" offset=".74836mm,.74836mm"/>
                      </v:rect>
                      <v:shape id="Straight Arrow Connector 37" o:spid="_x0000_s1042" type="#_x0000_t32" style="position:absolute;left:76850;top:35129;width:7398;height:1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" strokecolor="black [3213]" strokeweight="3pt">
                        <v:stroke endarrow="block" opacity="62194f"/>
                      </v:shape>
                      <v:shape id="_x0000_s1043" type="#_x0000_t202" style="position:absolute;left:83527;top:32430;width:16811;height:6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  <v:textbox>
                          <w:txbxContent>
                            <w:p w14:paraId="5F15D1EF" w14:textId="4DDC7E85" w:rsidR="006138F7" w:rsidRPr="006138F7" w:rsidRDefault="006138F7" w:rsidP="006138F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138F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Click </w:t>
                              </w:r>
                              <w:r w:rsidR="0057415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6138F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ext</w:t>
                              </w:r>
                            </w:p>
                          </w:txbxContent>
                        </v:textbox>
                      </v:shape>
                      <v:shape id="Straight Arrow Connector 39" o:spid="_x0000_s1044" type="#_x0000_t32" style="position:absolute;left:64418;top:8929;width:10686;height:12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" strokecolor="black [3213]" strokeweight="3pt">
                        <v:stroke endarrow="block" opacity="62194f"/>
                      </v:shape>
                      <v:shape id="Straight Arrow Connector 40" o:spid="_x0000_s1045" type="#_x0000_t32" style="position:absolute;left:75104;top:8929;width:1746;height:13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" strokecolor="black [3213]" strokeweight="3pt">
                        <v:stroke endarrow="block" opacity="62194f"/>
                      </v:shape>
                      <v:shape id="Straight Arrow Connector 41" o:spid="_x0000_s1046" type="#_x0000_t32" style="position:absolute;left:75104;top:8929;width:12123;height:13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" strokecolor="black [3213]" strokeweight="3pt">
                        <v:stroke endarrow="block" opacity="62194f"/>
                      </v:shape>
                      <v:shape id="Straight Arrow Connector 42" o:spid="_x0000_s1047" type="#_x0000_t32" style="position:absolute;left:75104;top:8929;width:22500;height:13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" strokecolor="black [3213]" strokeweight="3pt">
                        <v:stroke endarrow="block" opacity="62194f"/>
                      </v:shape>
                      <v:shape id="_x0000_s1048" type="#_x0000_t202" style="position:absolute;left:53213;top:-2022;width:36445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  <v:textbox>
                          <w:txbxContent>
                            <w:p w14:paraId="6991EE81" w14:textId="6F301304" w:rsidR="006138F7" w:rsidRPr="006138F7" w:rsidRDefault="006138F7" w:rsidP="006138F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138F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Enter quantities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</w:p>
                            <w:p w14:paraId="1E77A920" w14:textId="77777777" w:rsidR="006138F7" w:rsidRPr="006138F7" w:rsidRDefault="006138F7" w:rsidP="006138F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138F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Chinese and Korean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6138F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boxes will only display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6138F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if the plan is translated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4937A96" w14:textId="75C7EE4F" w:rsidR="006138F7" w:rsidRDefault="006138F7" w:rsidP="009D0CA9">
            <w:pPr>
              <w:pStyle w:val="BodyCopy95125DarkGray"/>
              <w:spacing w:before="120" w:line="240" w:lineRule="auto"/>
            </w:pPr>
          </w:p>
          <w:p w14:paraId="5185D957" w14:textId="3201ADBC" w:rsidR="006138F7" w:rsidRDefault="006138F7" w:rsidP="009D0CA9">
            <w:pPr>
              <w:pStyle w:val="BodyCopy95125DarkGray"/>
              <w:spacing w:before="120" w:line="240" w:lineRule="auto"/>
            </w:pPr>
          </w:p>
          <w:p w14:paraId="0572D6F9" w14:textId="40F5710B" w:rsidR="006138F7" w:rsidRDefault="006138F7" w:rsidP="009D0CA9">
            <w:pPr>
              <w:pStyle w:val="BodyCopy95125DarkGray"/>
              <w:spacing w:before="120" w:line="240" w:lineRule="auto"/>
            </w:pPr>
          </w:p>
          <w:p w14:paraId="22FE99F3" w14:textId="78EC0A9E" w:rsidR="006138F7" w:rsidRDefault="006138F7" w:rsidP="009D0CA9">
            <w:pPr>
              <w:pStyle w:val="BodyCopy95125DarkGray"/>
              <w:spacing w:before="120" w:line="240" w:lineRule="auto"/>
            </w:pPr>
          </w:p>
          <w:p w14:paraId="12603E25" w14:textId="77777777" w:rsidR="006138F7" w:rsidRDefault="006138F7" w:rsidP="009D0CA9">
            <w:pPr>
              <w:pStyle w:val="BodyCopy95125DarkGray"/>
              <w:spacing w:before="120" w:line="240" w:lineRule="auto"/>
            </w:pPr>
          </w:p>
          <w:p w14:paraId="44E484C9" w14:textId="6AD96C3E" w:rsidR="006138F7" w:rsidRDefault="006138F7" w:rsidP="009D0CA9">
            <w:pPr>
              <w:pStyle w:val="BodyCopy95125DarkGray"/>
              <w:spacing w:before="120" w:line="240" w:lineRule="auto"/>
            </w:pPr>
          </w:p>
          <w:p w14:paraId="5A7B9FD1" w14:textId="72258255" w:rsidR="00863296" w:rsidRDefault="00863296" w:rsidP="009D0CA9">
            <w:pPr>
              <w:pStyle w:val="BodyCopy95125DarkGray"/>
              <w:spacing w:before="120" w:line="240" w:lineRule="auto"/>
            </w:pPr>
          </w:p>
        </w:tc>
      </w:tr>
      <w:tr w:rsidR="00863296" w14:paraId="22939C70" w14:textId="77777777" w:rsidTr="003B4279">
        <w:tc>
          <w:tcPr>
            <w:tcW w:w="1795" w:type="dxa"/>
          </w:tcPr>
          <w:p w14:paraId="79C29E98" w14:textId="77777777" w:rsidR="00E10ACF" w:rsidRDefault="009D0CA9" w:rsidP="009D0CA9">
            <w:r w:rsidRPr="00E10ACF">
              <w:rPr>
                <w:b/>
              </w:rPr>
              <w:lastRenderedPageBreak/>
              <w:t xml:space="preserve">Choose your Materials </w:t>
            </w:r>
            <w:r w:rsidR="00E10ACF" w:rsidRPr="00E10ACF">
              <w:rPr>
                <w:b/>
              </w:rPr>
              <w:t>-</w:t>
            </w:r>
            <w:r w:rsidR="00E10ACF" w:rsidRPr="007C5468">
              <w:rPr>
                <w:i/>
              </w:rPr>
              <w:t>I</w:t>
            </w:r>
            <w:r w:rsidRPr="007C5468">
              <w:rPr>
                <w:i/>
              </w:rPr>
              <w:t>ndividual items</w:t>
            </w:r>
          </w:p>
          <w:p w14:paraId="3A4B31C4" w14:textId="77777777" w:rsidR="00E10ACF" w:rsidRDefault="00E10ACF" w:rsidP="009D0CA9"/>
          <w:p w14:paraId="464803BB" w14:textId="35A1FD99" w:rsidR="00863296" w:rsidRPr="00E10ACF" w:rsidRDefault="00E10ACF" w:rsidP="00E10ACF">
            <w:pPr>
              <w:rPr>
                <w:i/>
                <w:sz w:val="20"/>
                <w:szCs w:val="20"/>
              </w:rPr>
            </w:pPr>
            <w:r w:rsidRPr="00E10ACF">
              <w:rPr>
                <w:i/>
                <w:sz w:val="20"/>
                <w:szCs w:val="20"/>
              </w:rPr>
              <w:t>NOTE: Individual items</w:t>
            </w:r>
            <w:r w:rsidR="009D0CA9" w:rsidRPr="00E10ACF">
              <w:rPr>
                <w:i/>
                <w:sz w:val="20"/>
                <w:szCs w:val="20"/>
              </w:rPr>
              <w:t xml:space="preserve"> </w:t>
            </w:r>
            <w:r w:rsidRPr="00E10ACF">
              <w:rPr>
                <w:i/>
                <w:sz w:val="20"/>
                <w:szCs w:val="20"/>
              </w:rPr>
              <w:t>may be</w:t>
            </w:r>
            <w:r w:rsidR="009D0CA9" w:rsidRPr="00E10ACF">
              <w:rPr>
                <w:i/>
                <w:sz w:val="20"/>
                <w:szCs w:val="20"/>
              </w:rPr>
              <w:t xml:space="preserve"> applications, etc.  </w:t>
            </w:r>
          </w:p>
        </w:tc>
        <w:tc>
          <w:tcPr>
            <w:tcW w:w="9221" w:type="dxa"/>
          </w:tcPr>
          <w:p w14:paraId="53C408D4" w14:textId="39335470" w:rsidR="00863296" w:rsidRDefault="00755A95" w:rsidP="009D0CA9">
            <w:pPr>
              <w:pStyle w:val="BodyCopy95125DarkGray"/>
              <w:spacing w:before="120" w:line="240" w:lineRule="auto"/>
            </w:pPr>
            <w:r>
              <w:rPr>
                <w:noProof/>
              </w:rPr>
              <w:drawing>
                <wp:inline distT="0" distB="0" distL="0" distR="0" wp14:anchorId="512A83AB" wp14:editId="633BD023">
                  <wp:extent cx="5734050" cy="2438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96" w14:paraId="64C53046" w14:textId="77777777" w:rsidTr="003B4279">
        <w:tc>
          <w:tcPr>
            <w:tcW w:w="1795" w:type="dxa"/>
          </w:tcPr>
          <w:p w14:paraId="13E52BFD" w14:textId="77777777" w:rsidR="00863296" w:rsidRPr="00CB6D5F" w:rsidRDefault="00E10ACF" w:rsidP="00CB6D5F">
            <w:r w:rsidRPr="00E10ACF">
              <w:rPr>
                <w:b/>
              </w:rPr>
              <w:t>Choose your Materials –</w:t>
            </w:r>
            <w:r>
              <w:t xml:space="preserve"> </w:t>
            </w:r>
            <w:r w:rsidRPr="007C5468">
              <w:rPr>
                <w:i/>
              </w:rPr>
              <w:t>Medicare Supplement Items</w:t>
            </w:r>
          </w:p>
        </w:tc>
        <w:tc>
          <w:tcPr>
            <w:tcW w:w="9221" w:type="dxa"/>
          </w:tcPr>
          <w:p w14:paraId="59D53E55" w14:textId="77777777" w:rsidR="00863296" w:rsidRDefault="00DC771E" w:rsidP="009D0CA9">
            <w:pPr>
              <w:pStyle w:val="BodyCopy95125DarkGray"/>
              <w:spacing w:before="120" w:line="240" w:lineRule="auto"/>
            </w:pPr>
            <w:r>
              <w:rPr>
                <w:noProof/>
              </w:rPr>
              <w:drawing>
                <wp:inline distT="0" distB="0" distL="0" distR="0" wp14:anchorId="4D2BA822" wp14:editId="1EDE07AE">
                  <wp:extent cx="5791200" cy="1158240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783"/>
                          <a:stretch/>
                        </pic:blipFill>
                        <pic:spPr bwMode="auto">
                          <a:xfrm>
                            <a:off x="0" y="0"/>
                            <a:ext cx="5791702" cy="115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96" w14:paraId="74EC5043" w14:textId="77777777" w:rsidTr="003B4279">
        <w:tc>
          <w:tcPr>
            <w:tcW w:w="1795" w:type="dxa"/>
          </w:tcPr>
          <w:p w14:paraId="7BD9CEC2" w14:textId="77777777" w:rsidR="00863296" w:rsidRPr="007C5468" w:rsidRDefault="00E10ACF" w:rsidP="00CB6D5F">
            <w:pPr>
              <w:rPr>
                <w:b/>
              </w:rPr>
            </w:pPr>
            <w:r w:rsidRPr="007C5468">
              <w:rPr>
                <w:b/>
              </w:rPr>
              <w:t>Review Order Summary</w:t>
            </w:r>
          </w:p>
        </w:tc>
        <w:tc>
          <w:tcPr>
            <w:tcW w:w="9221" w:type="dxa"/>
          </w:tcPr>
          <w:p w14:paraId="6DDDE6CE" w14:textId="77777777" w:rsidR="00863296" w:rsidRDefault="00DC771E" w:rsidP="00E10ACF">
            <w:pPr>
              <w:pStyle w:val="BodyCopy95125DarkGray"/>
              <w:spacing w:before="120" w:line="240" w:lineRule="auto"/>
            </w:pPr>
            <w:r>
              <w:rPr>
                <w:noProof/>
              </w:rPr>
              <w:drawing>
                <wp:inline distT="0" distB="0" distL="0" distR="0" wp14:anchorId="42EEB61F" wp14:editId="5ACD9B87">
                  <wp:extent cx="5852160" cy="32613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668" cy="326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96" w14:paraId="7D9AAD2F" w14:textId="77777777" w:rsidTr="003B4279">
        <w:tc>
          <w:tcPr>
            <w:tcW w:w="1795" w:type="dxa"/>
          </w:tcPr>
          <w:p w14:paraId="28D01C0B" w14:textId="77777777" w:rsidR="00863296" w:rsidRPr="007C5468" w:rsidRDefault="00E10ACF" w:rsidP="00CB6D5F">
            <w:pPr>
              <w:rPr>
                <w:b/>
              </w:rPr>
            </w:pPr>
            <w:r w:rsidRPr="007C5468">
              <w:rPr>
                <w:b/>
              </w:rPr>
              <w:t>Confirmations</w:t>
            </w:r>
          </w:p>
        </w:tc>
        <w:tc>
          <w:tcPr>
            <w:tcW w:w="9221" w:type="dxa"/>
          </w:tcPr>
          <w:p w14:paraId="52D095A8" w14:textId="77777777" w:rsidR="00863296" w:rsidRDefault="00E10ACF" w:rsidP="00E10ACF">
            <w:pPr>
              <w:pStyle w:val="BodyCopy95125DarkGray"/>
              <w:spacing w:before="120" w:line="240" w:lineRule="auto"/>
            </w:pPr>
            <w:r>
              <w:t>After you submit your order, you get 3 notifications:</w:t>
            </w:r>
          </w:p>
          <w:p w14:paraId="270A28B2" w14:textId="77777777" w:rsidR="00E10ACF" w:rsidRDefault="00E10ACF" w:rsidP="00E10ACF">
            <w:pPr>
              <w:pStyle w:val="BodyCopy95125DarkGray"/>
              <w:numPr>
                <w:ilvl w:val="0"/>
                <w:numId w:val="24"/>
              </w:numPr>
              <w:spacing w:before="120" w:line="240" w:lineRule="auto"/>
            </w:pPr>
            <w:r>
              <w:t>Immediately following your order, you will see the Order Confirmation screen letting you know that you have successfully completed your order</w:t>
            </w:r>
          </w:p>
          <w:p w14:paraId="4BC80643" w14:textId="77777777" w:rsidR="00E10ACF" w:rsidRDefault="00E10ACF" w:rsidP="00E10ACF">
            <w:pPr>
              <w:pStyle w:val="BodyCopy95125DarkGray"/>
              <w:numPr>
                <w:ilvl w:val="0"/>
                <w:numId w:val="24"/>
              </w:numPr>
              <w:spacing w:before="120" w:line="240" w:lineRule="auto"/>
            </w:pPr>
            <w:r>
              <w:lastRenderedPageBreak/>
              <w:t>Y</w:t>
            </w:r>
            <w:r w:rsidRPr="00E10ACF">
              <w:t xml:space="preserve">ou will receive an order confirmation e-mail after your order is submitted.  The e-mail will go to the e-mail address provided in this order.  </w:t>
            </w:r>
          </w:p>
          <w:p w14:paraId="53A50AC3" w14:textId="77777777" w:rsidR="00E10ACF" w:rsidRDefault="00E10ACF" w:rsidP="000E6399">
            <w:pPr>
              <w:pStyle w:val="BodyCopy95125DarkGray"/>
              <w:numPr>
                <w:ilvl w:val="0"/>
                <w:numId w:val="24"/>
              </w:numPr>
              <w:spacing w:before="120"/>
            </w:pPr>
            <w:r w:rsidRPr="00E10ACF">
              <w:t xml:space="preserve">Once your order </w:t>
            </w:r>
            <w:r w:rsidR="00B344D2">
              <w:t>has shipped, you will receive a</w:t>
            </w:r>
            <w:r w:rsidRPr="00E10ACF">
              <w:t xml:space="preserve"> shipping confirmation e-mail to the e-mail address provided on this order.  You will be able to click on the order tracking link to track your order, once it’s shipped.</w:t>
            </w:r>
          </w:p>
        </w:tc>
      </w:tr>
      <w:tr w:rsidR="005758AB" w14:paraId="70FB1E76" w14:textId="77777777" w:rsidTr="003B4279">
        <w:tc>
          <w:tcPr>
            <w:tcW w:w="1795" w:type="dxa"/>
          </w:tcPr>
          <w:p w14:paraId="31F2D5D1" w14:textId="77777777" w:rsidR="005758AB" w:rsidRPr="007C5468" w:rsidRDefault="005758AB" w:rsidP="00CB6D5F">
            <w:pPr>
              <w:rPr>
                <w:b/>
              </w:rPr>
            </w:pPr>
            <w:r>
              <w:rPr>
                <w:b/>
              </w:rPr>
              <w:lastRenderedPageBreak/>
              <w:t>How to track you order</w:t>
            </w:r>
          </w:p>
        </w:tc>
        <w:tc>
          <w:tcPr>
            <w:tcW w:w="9221" w:type="dxa"/>
          </w:tcPr>
          <w:p w14:paraId="4C018293" w14:textId="77777777" w:rsidR="005758AB" w:rsidRDefault="0051014C" w:rsidP="00E10ACF">
            <w:pPr>
              <w:pStyle w:val="BodyCopy95125DarkGray"/>
              <w:spacing w:before="120" w:line="240" w:lineRule="auto"/>
            </w:pPr>
            <w:hyperlink r:id="rId33" w:history="1">
              <w:r w:rsidR="00DB4FB6" w:rsidRPr="00DB4FB6">
                <w:rPr>
                  <w:rStyle w:val="Hyperlink"/>
                </w:rPr>
                <w:t>How to track an order job aid</w:t>
              </w:r>
            </w:hyperlink>
          </w:p>
        </w:tc>
      </w:tr>
      <w:tr w:rsidR="005758AB" w14:paraId="224B8C7A" w14:textId="77777777" w:rsidTr="003B4279">
        <w:tc>
          <w:tcPr>
            <w:tcW w:w="1795" w:type="dxa"/>
          </w:tcPr>
          <w:p w14:paraId="6CCC85A2" w14:textId="77777777" w:rsidR="005758AB" w:rsidRDefault="005758AB" w:rsidP="00CB6D5F">
            <w:pPr>
              <w:rPr>
                <w:b/>
              </w:rPr>
            </w:pPr>
            <w:r>
              <w:rPr>
                <w:b/>
              </w:rPr>
              <w:t>How to copy and existing order</w:t>
            </w:r>
          </w:p>
        </w:tc>
        <w:tc>
          <w:tcPr>
            <w:tcW w:w="9221" w:type="dxa"/>
          </w:tcPr>
          <w:p w14:paraId="7D2F7FEC" w14:textId="77777777" w:rsidR="005758AB" w:rsidRDefault="0051014C" w:rsidP="00E10ACF">
            <w:pPr>
              <w:pStyle w:val="BodyCopy95125DarkGray"/>
              <w:spacing w:before="120" w:line="240" w:lineRule="auto"/>
            </w:pPr>
            <w:hyperlink r:id="rId34" w:history="1">
              <w:r w:rsidR="00DB4FB6">
                <w:rPr>
                  <w:rStyle w:val="Hyperlink"/>
                </w:rPr>
                <w:t>How to copy an</w:t>
              </w:r>
              <w:r w:rsidR="00DB4FB6" w:rsidRPr="00DB4FB6">
                <w:rPr>
                  <w:rStyle w:val="Hyperlink"/>
                </w:rPr>
                <w:t xml:space="preserve"> order job aid</w:t>
              </w:r>
            </w:hyperlink>
          </w:p>
        </w:tc>
      </w:tr>
      <w:tr w:rsidR="005758AB" w14:paraId="6E60E967" w14:textId="77777777" w:rsidTr="003B4279">
        <w:tc>
          <w:tcPr>
            <w:tcW w:w="1795" w:type="dxa"/>
          </w:tcPr>
          <w:p w14:paraId="4758F505" w14:textId="77777777" w:rsidR="005758AB" w:rsidRDefault="005758AB" w:rsidP="00CB6D5F">
            <w:pPr>
              <w:rPr>
                <w:b/>
              </w:rPr>
            </w:pPr>
            <w:r>
              <w:rPr>
                <w:b/>
              </w:rPr>
              <w:t>How to create a profile</w:t>
            </w:r>
          </w:p>
        </w:tc>
        <w:tc>
          <w:tcPr>
            <w:tcW w:w="9221" w:type="dxa"/>
          </w:tcPr>
          <w:p w14:paraId="3ABC8C58" w14:textId="77777777" w:rsidR="005758AB" w:rsidRDefault="0051014C" w:rsidP="00E10ACF">
            <w:pPr>
              <w:pStyle w:val="BodyCopy95125DarkGray"/>
              <w:spacing w:before="120" w:line="240" w:lineRule="auto"/>
            </w:pPr>
            <w:hyperlink r:id="rId35" w:history="1">
              <w:r w:rsidR="00BE56D8" w:rsidRPr="00BE56D8">
                <w:rPr>
                  <w:rStyle w:val="Hyperlink"/>
                </w:rPr>
                <w:t>How to create a profile job aid</w:t>
              </w:r>
            </w:hyperlink>
          </w:p>
        </w:tc>
      </w:tr>
    </w:tbl>
    <w:p w14:paraId="16E701AB" w14:textId="77777777" w:rsidR="00E222A0" w:rsidRPr="0085544B" w:rsidRDefault="00E222A0" w:rsidP="000E6399">
      <w:pPr>
        <w:pStyle w:val="BodyCopy95125DarkGray"/>
        <w:tabs>
          <w:tab w:val="right" w:pos="10800"/>
        </w:tabs>
        <w:spacing w:before="120" w:after="0" w:line="240" w:lineRule="auto"/>
        <w:rPr>
          <w:i/>
        </w:rPr>
      </w:pPr>
    </w:p>
    <w:sectPr w:rsidR="00E222A0" w:rsidRPr="0085544B" w:rsidSect="00D55B5B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type w:val="continuous"/>
      <w:pgSz w:w="12240" w:h="15840" w:code="1"/>
      <w:pgMar w:top="720" w:right="720" w:bottom="720" w:left="720" w:header="720" w:footer="387" w:gutter="0"/>
      <w:cols w:space="245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9F160" w14:textId="77777777" w:rsidR="00A77E54" w:rsidRDefault="00A77E54" w:rsidP="00517D57">
      <w:pPr>
        <w:spacing w:after="0" w:line="240" w:lineRule="auto"/>
      </w:pPr>
      <w:r>
        <w:separator/>
      </w:r>
    </w:p>
  </w:endnote>
  <w:endnote w:type="continuationSeparator" w:id="0">
    <w:p w14:paraId="6B1DAE83" w14:textId="77777777" w:rsidR="00A77E54" w:rsidRDefault="00A77E54" w:rsidP="00517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Humana-Bold">
    <w:altName w:val="Rockwell Extra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SHumana-Light">
    <w:altName w:val="Franklin Gothic Medium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14465" w14:textId="77777777" w:rsidR="00861B31" w:rsidRDefault="00861B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CFAEF" w14:textId="77777777" w:rsidR="00BB203A" w:rsidRPr="00A4420E" w:rsidRDefault="00A4420E" w:rsidP="00847289">
    <w:pPr>
      <w:pStyle w:val="Footer"/>
      <w:pBdr>
        <w:top w:val="single" w:sz="4" w:space="1" w:color="auto"/>
      </w:pBdr>
      <w:tabs>
        <w:tab w:val="clear" w:pos="4680"/>
        <w:tab w:val="clear" w:pos="9360"/>
      </w:tabs>
      <w:spacing w:line="220" w:lineRule="exact"/>
      <w:jc w:val="right"/>
      <w:rPr>
        <w:b/>
        <w:noProof/>
        <w:color w:val="AA005F"/>
        <w:sz w:val="24"/>
      </w:rPr>
    </w:pPr>
    <w:r w:rsidRPr="00A4420E">
      <w:rPr>
        <w:b/>
        <w:noProof/>
        <w:color w:val="AA005F"/>
        <w:sz w:val="24"/>
      </w:rPr>
      <w:t>MarketPOINT Retail Sales Learning and Development</w:t>
    </w:r>
  </w:p>
  <w:p w14:paraId="5B338847" w14:textId="77777777" w:rsidR="00A4420E" w:rsidRPr="00A4420E" w:rsidRDefault="00A4420E" w:rsidP="00847289">
    <w:pPr>
      <w:pStyle w:val="Footer"/>
      <w:tabs>
        <w:tab w:val="clear" w:pos="4680"/>
        <w:tab w:val="clear" w:pos="9360"/>
      </w:tabs>
      <w:spacing w:line="200" w:lineRule="exact"/>
      <w:jc w:val="right"/>
      <w:rPr>
        <w:noProof/>
        <w:color w:val="145B2D"/>
        <w:sz w:val="18"/>
      </w:rPr>
    </w:pPr>
    <w:r w:rsidRPr="00A4420E">
      <w:rPr>
        <w:noProof/>
        <w:color w:val="145B2D"/>
        <w:sz w:val="18"/>
      </w:rPr>
      <w:t>Humana MarketPOINT Internal Use Only - For Traini</w:t>
    </w:r>
    <w:r w:rsidR="00847289">
      <w:rPr>
        <w:noProof/>
        <w:color w:val="145B2D"/>
        <w:sz w:val="18"/>
      </w:rPr>
      <w:t>n</w:t>
    </w:r>
    <w:r w:rsidRPr="00A4420E">
      <w:rPr>
        <w:noProof/>
        <w:color w:val="145B2D"/>
        <w:sz w:val="18"/>
      </w:rPr>
      <w:t>g Purposes ONLY (Not CMS Approved)</w:t>
    </w:r>
  </w:p>
  <w:p w14:paraId="62FFE362" w14:textId="77777777" w:rsidR="00A4420E" w:rsidRPr="00A4420E" w:rsidRDefault="00A4420E" w:rsidP="00847289">
    <w:pPr>
      <w:pStyle w:val="Footer"/>
      <w:tabs>
        <w:tab w:val="clear" w:pos="4680"/>
        <w:tab w:val="clear" w:pos="9360"/>
      </w:tabs>
      <w:spacing w:line="200" w:lineRule="exact"/>
      <w:jc w:val="right"/>
      <w:rPr>
        <w:color w:val="145B2D"/>
        <w:sz w:val="18"/>
      </w:rPr>
    </w:pPr>
    <w:r w:rsidRPr="00A4420E">
      <w:rPr>
        <w:noProof/>
        <w:color w:val="145B2D"/>
        <w:sz w:val="18"/>
      </w:rPr>
      <w:t>Confidential and Proprietary to Humana Inc. (© 01/2016)</w:t>
    </w:r>
  </w:p>
  <w:p w14:paraId="0DC30D68" w14:textId="5125FD4C" w:rsidR="00BB203A" w:rsidRPr="00645CFF" w:rsidRDefault="00BE1A41" w:rsidP="00847289">
    <w:pPr>
      <w:pStyle w:val="Footer"/>
      <w:tabs>
        <w:tab w:val="clear" w:pos="4680"/>
        <w:tab w:val="clear" w:pos="9360"/>
        <w:tab w:val="center" w:pos="5400"/>
        <w:tab w:val="right" w:pos="10800"/>
      </w:tabs>
      <w:spacing w:before="80" w:line="240" w:lineRule="exact"/>
    </w:pPr>
    <w:r>
      <w:rPr>
        <w:noProof/>
      </w:rPr>
      <w:drawing>
        <wp:anchor distT="0" distB="0" distL="114300" distR="114300" simplePos="0" relativeHeight="251902464" behindDoc="0" locked="0" layoutInCell="1" allowOverlap="1" wp14:anchorId="6094E5FC" wp14:editId="4B47E9BC">
          <wp:simplePos x="0" y="0"/>
          <wp:positionH relativeFrom="column">
            <wp:posOffset>0</wp:posOffset>
          </wp:positionH>
          <wp:positionV relativeFrom="paragraph">
            <wp:posOffset>-216486</wp:posOffset>
          </wp:positionV>
          <wp:extent cx="1793875" cy="351790"/>
          <wp:effectExtent l="0" t="0" r="0" b="0"/>
          <wp:wrapNone/>
          <wp:docPr id="12" name="Picture 12" descr="C:\Users\tas6037\AppData\Local\Temp\SNAGHTML1a3428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tas6037\AppData\Local\Temp\SNAGHTML1a3428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87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03A">
      <w:tab/>
    </w:r>
    <w:r w:rsidR="00BB203A" w:rsidRPr="00BE1A41">
      <w:rPr>
        <w:sz w:val="22"/>
      </w:rPr>
      <w:t xml:space="preserve">Page </w:t>
    </w:r>
    <w:r w:rsidR="00BB203A" w:rsidRPr="00BE1A41">
      <w:rPr>
        <w:b/>
        <w:sz w:val="22"/>
      </w:rPr>
      <w:fldChar w:fldCharType="begin"/>
    </w:r>
    <w:r w:rsidR="00BB203A" w:rsidRPr="00BE1A41">
      <w:rPr>
        <w:b/>
        <w:sz w:val="22"/>
      </w:rPr>
      <w:instrText xml:space="preserve"> PAGE  \* Arabic  \* MERGEFORMAT </w:instrText>
    </w:r>
    <w:r w:rsidR="00BB203A" w:rsidRPr="00BE1A41">
      <w:rPr>
        <w:b/>
        <w:sz w:val="22"/>
      </w:rPr>
      <w:fldChar w:fldCharType="separate"/>
    </w:r>
    <w:r w:rsidR="001153B4">
      <w:rPr>
        <w:b/>
        <w:noProof/>
        <w:sz w:val="22"/>
      </w:rPr>
      <w:t>1</w:t>
    </w:r>
    <w:r w:rsidR="00BB203A" w:rsidRPr="00BE1A41">
      <w:rPr>
        <w:b/>
        <w:sz w:val="22"/>
      </w:rPr>
      <w:fldChar w:fldCharType="end"/>
    </w:r>
    <w:r w:rsidR="00BB203A" w:rsidRPr="00BE1A41">
      <w:rPr>
        <w:sz w:val="22"/>
      </w:rPr>
      <w:t xml:space="preserve"> of </w:t>
    </w:r>
    <w:r w:rsidR="00BB203A" w:rsidRPr="00BE1A41">
      <w:rPr>
        <w:b/>
        <w:sz w:val="22"/>
      </w:rPr>
      <w:fldChar w:fldCharType="begin"/>
    </w:r>
    <w:r w:rsidR="00BB203A" w:rsidRPr="00BE1A41">
      <w:rPr>
        <w:b/>
        <w:sz w:val="22"/>
      </w:rPr>
      <w:instrText xml:space="preserve"> NUMPAGES  \* Arabic  \* MERGEFORMAT </w:instrText>
    </w:r>
    <w:r w:rsidR="00BB203A" w:rsidRPr="00BE1A41">
      <w:rPr>
        <w:b/>
        <w:sz w:val="22"/>
      </w:rPr>
      <w:fldChar w:fldCharType="separate"/>
    </w:r>
    <w:r w:rsidR="001153B4">
      <w:rPr>
        <w:b/>
        <w:noProof/>
        <w:sz w:val="22"/>
      </w:rPr>
      <w:t>4</w:t>
    </w:r>
    <w:r w:rsidR="00BB203A" w:rsidRPr="00BE1A41">
      <w:rPr>
        <w:b/>
        <w:sz w:val="22"/>
      </w:rPr>
      <w:fldChar w:fldCharType="end"/>
    </w:r>
    <w:r>
      <w:rPr>
        <w:b/>
      </w:rPr>
      <w:tab/>
    </w:r>
    <w:r w:rsidR="00DC771E">
      <w:rPr>
        <w:b/>
      </w:rPr>
      <w:t>TRN-REF-779 / 06</w:t>
    </w:r>
    <w:r w:rsidR="00F1414B">
      <w:rPr>
        <w:b/>
      </w:rPr>
      <w:t>.</w:t>
    </w:r>
    <w:r w:rsidR="00DC771E">
      <w:rPr>
        <w:b/>
      </w:rPr>
      <w:t>20.18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6ACCA" w14:textId="77777777" w:rsidR="00861B31" w:rsidRDefault="00861B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F906F" w14:textId="77777777" w:rsidR="00A77E54" w:rsidRDefault="00A77E54" w:rsidP="00517D57">
      <w:pPr>
        <w:spacing w:after="0" w:line="240" w:lineRule="auto"/>
      </w:pPr>
      <w:r>
        <w:separator/>
      </w:r>
    </w:p>
  </w:footnote>
  <w:footnote w:type="continuationSeparator" w:id="0">
    <w:p w14:paraId="67F4BE00" w14:textId="77777777" w:rsidR="00A77E54" w:rsidRDefault="00A77E54" w:rsidP="00517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D3A1D" w14:textId="77777777" w:rsidR="00861B31" w:rsidRDefault="00861B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BE5A2" w14:textId="77777777" w:rsidR="00861B31" w:rsidRDefault="00861B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7E1AF" w14:textId="77777777" w:rsidR="00861B31" w:rsidRDefault="00861B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52AE51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9pt;height:29pt" o:bullet="t">
        <v:imagedata r:id="rId1" o:title="information small"/>
      </v:shape>
    </w:pict>
  </w:numPicBullet>
  <w:abstractNum w:abstractNumId="0" w15:restartNumberingAfterBreak="0">
    <w:nsid w:val="0C44422C"/>
    <w:multiLevelType w:val="hybridMultilevel"/>
    <w:tmpl w:val="419E9F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D15863"/>
    <w:multiLevelType w:val="hybridMultilevel"/>
    <w:tmpl w:val="9A506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C463E"/>
    <w:multiLevelType w:val="hybridMultilevel"/>
    <w:tmpl w:val="FA681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618E8"/>
    <w:multiLevelType w:val="hybridMultilevel"/>
    <w:tmpl w:val="6F78D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723CE"/>
    <w:multiLevelType w:val="hybridMultilevel"/>
    <w:tmpl w:val="17848D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7A65B7"/>
    <w:multiLevelType w:val="hybridMultilevel"/>
    <w:tmpl w:val="B5DA08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6C4EA4"/>
    <w:multiLevelType w:val="hybridMultilevel"/>
    <w:tmpl w:val="41188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A719D"/>
    <w:multiLevelType w:val="hybridMultilevel"/>
    <w:tmpl w:val="B1DE335C"/>
    <w:lvl w:ilvl="0" w:tplc="D7E6138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3EFF7B6D"/>
    <w:multiLevelType w:val="hybridMultilevel"/>
    <w:tmpl w:val="B5DA08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FA26035"/>
    <w:multiLevelType w:val="hybridMultilevel"/>
    <w:tmpl w:val="F6EA15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ED2EC0"/>
    <w:multiLevelType w:val="hybridMultilevel"/>
    <w:tmpl w:val="94502818"/>
    <w:lvl w:ilvl="0" w:tplc="29AAE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C005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627005"/>
    <w:multiLevelType w:val="hybridMultilevel"/>
    <w:tmpl w:val="D0642CB8"/>
    <w:lvl w:ilvl="0" w:tplc="4E4C0A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51695"/>
    <w:multiLevelType w:val="hybridMultilevel"/>
    <w:tmpl w:val="BADC31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0C5EFC"/>
    <w:multiLevelType w:val="hybridMultilevel"/>
    <w:tmpl w:val="6002B57A"/>
    <w:lvl w:ilvl="0" w:tplc="77FC840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327B29"/>
    <w:multiLevelType w:val="hybridMultilevel"/>
    <w:tmpl w:val="73725ECC"/>
    <w:lvl w:ilvl="0" w:tplc="5170B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4E01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4257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605B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F6BF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C896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76BE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FC22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9A63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9A37D9"/>
    <w:multiLevelType w:val="hybridMultilevel"/>
    <w:tmpl w:val="8BDC1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B2E97"/>
    <w:multiLevelType w:val="hybridMultilevel"/>
    <w:tmpl w:val="F140C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884D65"/>
    <w:multiLevelType w:val="hybridMultilevel"/>
    <w:tmpl w:val="9A506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5920BA"/>
    <w:multiLevelType w:val="hybridMultilevel"/>
    <w:tmpl w:val="9A506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F64755"/>
    <w:multiLevelType w:val="hybridMultilevel"/>
    <w:tmpl w:val="9A506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A433C2"/>
    <w:multiLevelType w:val="hybridMultilevel"/>
    <w:tmpl w:val="CD5A98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64034A"/>
    <w:multiLevelType w:val="hybridMultilevel"/>
    <w:tmpl w:val="C088BF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506E1B"/>
    <w:multiLevelType w:val="hybridMultilevel"/>
    <w:tmpl w:val="A8BA67C0"/>
    <w:lvl w:ilvl="0" w:tplc="23CE0FA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 w15:restartNumberingAfterBreak="0">
    <w:nsid w:val="76FF63A7"/>
    <w:multiLevelType w:val="hybridMultilevel"/>
    <w:tmpl w:val="707E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442EA0"/>
    <w:multiLevelType w:val="hybridMultilevel"/>
    <w:tmpl w:val="A6C2FB14"/>
    <w:lvl w:ilvl="0" w:tplc="29AAE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C005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146823"/>
    <w:multiLevelType w:val="hybridMultilevel"/>
    <w:tmpl w:val="C88EA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8256864"/>
    <w:multiLevelType w:val="hybridMultilevel"/>
    <w:tmpl w:val="20C0C5A0"/>
    <w:lvl w:ilvl="0" w:tplc="3FF61C0E">
      <w:start w:val="1"/>
      <w:numFmt w:val="bullet"/>
      <w:pStyle w:val="BulletedCopy95125DarkGrayPlumBullet"/>
      <w:lvlText w:val=""/>
      <w:lvlJc w:val="left"/>
      <w:pPr>
        <w:ind w:left="720" w:hanging="360"/>
      </w:pPr>
      <w:rPr>
        <w:rFonts w:ascii="Symbol" w:hAnsi="Symbol" w:hint="default"/>
        <w:color w:val="AA005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016574">
    <w:abstractNumId w:val="26"/>
  </w:num>
  <w:num w:numId="2" w16cid:durableId="1281449563">
    <w:abstractNumId w:val="24"/>
  </w:num>
  <w:num w:numId="3" w16cid:durableId="120660930">
    <w:abstractNumId w:val="10"/>
  </w:num>
  <w:num w:numId="4" w16cid:durableId="1016730527">
    <w:abstractNumId w:val="2"/>
  </w:num>
  <w:num w:numId="5" w16cid:durableId="1690448512">
    <w:abstractNumId w:val="19"/>
  </w:num>
  <w:num w:numId="6" w16cid:durableId="562522698">
    <w:abstractNumId w:val="18"/>
  </w:num>
  <w:num w:numId="7" w16cid:durableId="1162356112">
    <w:abstractNumId w:val="17"/>
  </w:num>
  <w:num w:numId="8" w16cid:durableId="295259785">
    <w:abstractNumId w:val="1"/>
  </w:num>
  <w:num w:numId="9" w16cid:durableId="1754817467">
    <w:abstractNumId w:val="4"/>
  </w:num>
  <w:num w:numId="10" w16cid:durableId="127824472">
    <w:abstractNumId w:val="25"/>
  </w:num>
  <w:num w:numId="11" w16cid:durableId="1956863243">
    <w:abstractNumId w:val="3"/>
  </w:num>
  <w:num w:numId="12" w16cid:durableId="1370647933">
    <w:abstractNumId w:val="5"/>
  </w:num>
  <w:num w:numId="13" w16cid:durableId="240453122">
    <w:abstractNumId w:val="8"/>
  </w:num>
  <w:num w:numId="14" w16cid:durableId="332949338">
    <w:abstractNumId w:val="6"/>
  </w:num>
  <w:num w:numId="15" w16cid:durableId="842597225">
    <w:abstractNumId w:val="23"/>
  </w:num>
  <w:num w:numId="16" w16cid:durableId="1427113590">
    <w:abstractNumId w:val="21"/>
  </w:num>
  <w:num w:numId="17" w16cid:durableId="1421482360">
    <w:abstractNumId w:val="12"/>
  </w:num>
  <w:num w:numId="18" w16cid:durableId="2009475584">
    <w:abstractNumId w:val="20"/>
  </w:num>
  <w:num w:numId="19" w16cid:durableId="724067268">
    <w:abstractNumId w:val="9"/>
  </w:num>
  <w:num w:numId="20" w16cid:durableId="630290251">
    <w:abstractNumId w:val="26"/>
  </w:num>
  <w:num w:numId="21" w16cid:durableId="568270429">
    <w:abstractNumId w:val="13"/>
  </w:num>
  <w:num w:numId="22" w16cid:durableId="1827428568">
    <w:abstractNumId w:val="0"/>
  </w:num>
  <w:num w:numId="23" w16cid:durableId="1311062579">
    <w:abstractNumId w:val="14"/>
  </w:num>
  <w:num w:numId="24" w16cid:durableId="1899046977">
    <w:abstractNumId w:val="15"/>
  </w:num>
  <w:num w:numId="25" w16cid:durableId="683020959">
    <w:abstractNumId w:val="16"/>
  </w:num>
  <w:num w:numId="26" w16cid:durableId="1042245890">
    <w:abstractNumId w:val="22"/>
  </w:num>
  <w:num w:numId="27" w16cid:durableId="1225221530">
    <w:abstractNumId w:val="7"/>
  </w:num>
  <w:num w:numId="28" w16cid:durableId="19449177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296"/>
    <w:rsid w:val="00010014"/>
    <w:rsid w:val="00010EAE"/>
    <w:rsid w:val="00045A33"/>
    <w:rsid w:val="0005137F"/>
    <w:rsid w:val="00056504"/>
    <w:rsid w:val="00064EF9"/>
    <w:rsid w:val="0007115C"/>
    <w:rsid w:val="000802FD"/>
    <w:rsid w:val="000A4D31"/>
    <w:rsid w:val="000B4CB5"/>
    <w:rsid w:val="000C03F1"/>
    <w:rsid w:val="000E6399"/>
    <w:rsid w:val="000F0FE6"/>
    <w:rsid w:val="001153B4"/>
    <w:rsid w:val="00127C75"/>
    <w:rsid w:val="00147046"/>
    <w:rsid w:val="00152709"/>
    <w:rsid w:val="001748D0"/>
    <w:rsid w:val="0017560E"/>
    <w:rsid w:val="00182749"/>
    <w:rsid w:val="00183E22"/>
    <w:rsid w:val="00197FDE"/>
    <w:rsid w:val="001C28BD"/>
    <w:rsid w:val="001D2E04"/>
    <w:rsid w:val="001D34F1"/>
    <w:rsid w:val="001E6888"/>
    <w:rsid w:val="0023118B"/>
    <w:rsid w:val="0023558D"/>
    <w:rsid w:val="00254F41"/>
    <w:rsid w:val="00260CDC"/>
    <w:rsid w:val="00291F29"/>
    <w:rsid w:val="0029666F"/>
    <w:rsid w:val="002B0D8D"/>
    <w:rsid w:val="002B32F3"/>
    <w:rsid w:val="002C34CA"/>
    <w:rsid w:val="002D1FD5"/>
    <w:rsid w:val="002D25F5"/>
    <w:rsid w:val="002F2CB4"/>
    <w:rsid w:val="002F39DB"/>
    <w:rsid w:val="0030431F"/>
    <w:rsid w:val="00314C32"/>
    <w:rsid w:val="00343CEF"/>
    <w:rsid w:val="00357F0A"/>
    <w:rsid w:val="00360B18"/>
    <w:rsid w:val="00364E2D"/>
    <w:rsid w:val="00365DFC"/>
    <w:rsid w:val="003733ED"/>
    <w:rsid w:val="00385335"/>
    <w:rsid w:val="003A6F54"/>
    <w:rsid w:val="003B4279"/>
    <w:rsid w:val="003C6511"/>
    <w:rsid w:val="003F32AA"/>
    <w:rsid w:val="003F573A"/>
    <w:rsid w:val="00403BA1"/>
    <w:rsid w:val="004204B4"/>
    <w:rsid w:val="00423211"/>
    <w:rsid w:val="00443D60"/>
    <w:rsid w:val="00457CC7"/>
    <w:rsid w:val="00474221"/>
    <w:rsid w:val="00491831"/>
    <w:rsid w:val="004A1D32"/>
    <w:rsid w:val="004A7138"/>
    <w:rsid w:val="004B7111"/>
    <w:rsid w:val="004E44DD"/>
    <w:rsid w:val="004F63D9"/>
    <w:rsid w:val="0051014C"/>
    <w:rsid w:val="00517D57"/>
    <w:rsid w:val="00532F8D"/>
    <w:rsid w:val="00541725"/>
    <w:rsid w:val="00542841"/>
    <w:rsid w:val="00554A7E"/>
    <w:rsid w:val="00574156"/>
    <w:rsid w:val="0057552D"/>
    <w:rsid w:val="005758AB"/>
    <w:rsid w:val="00581D32"/>
    <w:rsid w:val="005849B0"/>
    <w:rsid w:val="00587DA2"/>
    <w:rsid w:val="005A0A4E"/>
    <w:rsid w:val="005D3761"/>
    <w:rsid w:val="005D6C47"/>
    <w:rsid w:val="005E7B11"/>
    <w:rsid w:val="005F16A3"/>
    <w:rsid w:val="005F72FB"/>
    <w:rsid w:val="006138F7"/>
    <w:rsid w:val="006326A3"/>
    <w:rsid w:val="0063278D"/>
    <w:rsid w:val="006344CE"/>
    <w:rsid w:val="00637F76"/>
    <w:rsid w:val="00645CFF"/>
    <w:rsid w:val="006461D6"/>
    <w:rsid w:val="0067075B"/>
    <w:rsid w:val="00674AFD"/>
    <w:rsid w:val="00691E66"/>
    <w:rsid w:val="0069485D"/>
    <w:rsid w:val="006C42B3"/>
    <w:rsid w:val="0072104F"/>
    <w:rsid w:val="0072580E"/>
    <w:rsid w:val="00740FC0"/>
    <w:rsid w:val="00752156"/>
    <w:rsid w:val="00755A95"/>
    <w:rsid w:val="007563AB"/>
    <w:rsid w:val="007616A4"/>
    <w:rsid w:val="00761B8B"/>
    <w:rsid w:val="007676AA"/>
    <w:rsid w:val="00775F53"/>
    <w:rsid w:val="00781B4E"/>
    <w:rsid w:val="007855E2"/>
    <w:rsid w:val="007B4581"/>
    <w:rsid w:val="007B7D15"/>
    <w:rsid w:val="007C5069"/>
    <w:rsid w:val="007C5468"/>
    <w:rsid w:val="007E55DA"/>
    <w:rsid w:val="007F0187"/>
    <w:rsid w:val="00801528"/>
    <w:rsid w:val="008203DD"/>
    <w:rsid w:val="00824162"/>
    <w:rsid w:val="00825254"/>
    <w:rsid w:val="00837685"/>
    <w:rsid w:val="008462FB"/>
    <w:rsid w:val="00847289"/>
    <w:rsid w:val="0085544B"/>
    <w:rsid w:val="00861B31"/>
    <w:rsid w:val="00863296"/>
    <w:rsid w:val="008701C9"/>
    <w:rsid w:val="008807AD"/>
    <w:rsid w:val="008A3C36"/>
    <w:rsid w:val="008C6179"/>
    <w:rsid w:val="008D06DA"/>
    <w:rsid w:val="008D4CEE"/>
    <w:rsid w:val="008E3DDD"/>
    <w:rsid w:val="00907A5C"/>
    <w:rsid w:val="009141F0"/>
    <w:rsid w:val="00917F2C"/>
    <w:rsid w:val="00920088"/>
    <w:rsid w:val="00931AA3"/>
    <w:rsid w:val="009437C4"/>
    <w:rsid w:val="0094447A"/>
    <w:rsid w:val="009450FF"/>
    <w:rsid w:val="00963BFC"/>
    <w:rsid w:val="009913D5"/>
    <w:rsid w:val="009D02D0"/>
    <w:rsid w:val="009D0CA9"/>
    <w:rsid w:val="009D2F3A"/>
    <w:rsid w:val="009D5B60"/>
    <w:rsid w:val="009D6622"/>
    <w:rsid w:val="009E1EBA"/>
    <w:rsid w:val="009F25EE"/>
    <w:rsid w:val="00A0297F"/>
    <w:rsid w:val="00A0425B"/>
    <w:rsid w:val="00A23F49"/>
    <w:rsid w:val="00A26E7C"/>
    <w:rsid w:val="00A36F89"/>
    <w:rsid w:val="00A4420E"/>
    <w:rsid w:val="00A555A7"/>
    <w:rsid w:val="00A77E54"/>
    <w:rsid w:val="00A82660"/>
    <w:rsid w:val="00A86739"/>
    <w:rsid w:val="00A94A91"/>
    <w:rsid w:val="00A95838"/>
    <w:rsid w:val="00AA1D3E"/>
    <w:rsid w:val="00AB3DF2"/>
    <w:rsid w:val="00AC1988"/>
    <w:rsid w:val="00AC2598"/>
    <w:rsid w:val="00B02D79"/>
    <w:rsid w:val="00B04100"/>
    <w:rsid w:val="00B0451F"/>
    <w:rsid w:val="00B344D2"/>
    <w:rsid w:val="00B3656A"/>
    <w:rsid w:val="00B411F7"/>
    <w:rsid w:val="00B62765"/>
    <w:rsid w:val="00B72E73"/>
    <w:rsid w:val="00BA11F6"/>
    <w:rsid w:val="00BA6973"/>
    <w:rsid w:val="00BB203A"/>
    <w:rsid w:val="00BB22D4"/>
    <w:rsid w:val="00BC10C7"/>
    <w:rsid w:val="00BD1DA8"/>
    <w:rsid w:val="00BE1A41"/>
    <w:rsid w:val="00BE41E2"/>
    <w:rsid w:val="00BE56D8"/>
    <w:rsid w:val="00C015FD"/>
    <w:rsid w:val="00C34AA8"/>
    <w:rsid w:val="00C744B6"/>
    <w:rsid w:val="00C76C62"/>
    <w:rsid w:val="00C76ED5"/>
    <w:rsid w:val="00C974A4"/>
    <w:rsid w:val="00CA22EB"/>
    <w:rsid w:val="00CA7E77"/>
    <w:rsid w:val="00CB6D5F"/>
    <w:rsid w:val="00CC619A"/>
    <w:rsid w:val="00CF6B6B"/>
    <w:rsid w:val="00D06764"/>
    <w:rsid w:val="00D427CC"/>
    <w:rsid w:val="00D51FB8"/>
    <w:rsid w:val="00D54777"/>
    <w:rsid w:val="00D55B5B"/>
    <w:rsid w:val="00D75F49"/>
    <w:rsid w:val="00D931E1"/>
    <w:rsid w:val="00DB4FB6"/>
    <w:rsid w:val="00DC771E"/>
    <w:rsid w:val="00DD7764"/>
    <w:rsid w:val="00DE2957"/>
    <w:rsid w:val="00DE3A1A"/>
    <w:rsid w:val="00E05A70"/>
    <w:rsid w:val="00E10ACF"/>
    <w:rsid w:val="00E222A0"/>
    <w:rsid w:val="00E2584B"/>
    <w:rsid w:val="00E37528"/>
    <w:rsid w:val="00E41ECB"/>
    <w:rsid w:val="00E56F8F"/>
    <w:rsid w:val="00E57902"/>
    <w:rsid w:val="00EA0C6E"/>
    <w:rsid w:val="00EA5BA7"/>
    <w:rsid w:val="00EA732D"/>
    <w:rsid w:val="00ED1BCA"/>
    <w:rsid w:val="00EE6C30"/>
    <w:rsid w:val="00F1414B"/>
    <w:rsid w:val="00F16973"/>
    <w:rsid w:val="00F2196E"/>
    <w:rsid w:val="00F3360E"/>
    <w:rsid w:val="00F40D8D"/>
    <w:rsid w:val="00F43879"/>
    <w:rsid w:val="00F66A6F"/>
    <w:rsid w:val="00F70483"/>
    <w:rsid w:val="00F87745"/>
    <w:rsid w:val="00F91F7A"/>
    <w:rsid w:val="00FA4DDA"/>
    <w:rsid w:val="00FC3589"/>
    <w:rsid w:val="00FD3DE6"/>
    <w:rsid w:val="00F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8C4D61"/>
  <w15:docId w15:val="{2E235C64-9897-4030-AF40-A0BDC339D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81B4E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781B4E"/>
    <w:pPr>
      <w:autoSpaceDE w:val="0"/>
      <w:autoSpaceDN w:val="0"/>
      <w:adjustRightInd w:val="0"/>
      <w:spacing w:after="0" w:line="240" w:lineRule="auto"/>
      <w:outlineLvl w:val="0"/>
    </w:pPr>
    <w:rPr>
      <w:rFonts w:cs="Arial"/>
      <w:color w:val="FFFFFF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42841"/>
    <w:pPr>
      <w:autoSpaceDE w:val="0"/>
      <w:autoSpaceDN w:val="0"/>
      <w:adjustRightInd w:val="0"/>
      <w:spacing w:after="240" w:line="240" w:lineRule="auto"/>
      <w:outlineLvl w:val="1"/>
    </w:pPr>
    <w:rPr>
      <w:rFonts w:cs="Arial"/>
      <w:b/>
      <w:color w:val="AA005F"/>
      <w:sz w:val="36"/>
      <w:szCs w:val="42"/>
    </w:rPr>
  </w:style>
  <w:style w:type="paragraph" w:styleId="Heading3">
    <w:name w:val="heading 3"/>
    <w:basedOn w:val="Normal"/>
    <w:next w:val="Normal"/>
    <w:link w:val="Heading3Char"/>
    <w:uiPriority w:val="9"/>
    <w:qFormat/>
    <w:rsid w:val="00542841"/>
    <w:pPr>
      <w:autoSpaceDE w:val="0"/>
      <w:autoSpaceDN w:val="0"/>
      <w:adjustRightInd w:val="0"/>
      <w:spacing w:after="0" w:line="240" w:lineRule="auto"/>
      <w:outlineLvl w:val="2"/>
    </w:pPr>
    <w:rPr>
      <w:rFonts w:cs="Arial"/>
      <w:b/>
      <w:color w:val="5C9A1B"/>
      <w:sz w:val="28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F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3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qFormat/>
    <w:rsid w:val="00542841"/>
    <w:pPr>
      <w:tabs>
        <w:tab w:val="center" w:pos="4680"/>
        <w:tab w:val="right" w:pos="9360"/>
      </w:tabs>
      <w:spacing w:after="240" w:line="240" w:lineRule="auto"/>
    </w:pPr>
    <w:rPr>
      <w:b/>
      <w:color w:val="145B2D"/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542841"/>
    <w:rPr>
      <w:rFonts w:ascii="Calibri" w:hAnsi="Calibri"/>
      <w:b/>
      <w:color w:val="145B2D"/>
      <w:sz w:val="36"/>
    </w:rPr>
  </w:style>
  <w:style w:type="paragraph" w:styleId="Footer">
    <w:name w:val="footer"/>
    <w:link w:val="FooterChar"/>
    <w:uiPriority w:val="99"/>
    <w:unhideWhenUsed/>
    <w:rsid w:val="00ED1BCA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D1BCA"/>
    <w:rPr>
      <w:rFonts w:ascii="Calibri" w:hAnsi="Calibr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781B4E"/>
    <w:rPr>
      <w:rFonts w:ascii="Calibri" w:hAnsi="Calibri" w:cs="Arial"/>
      <w:color w:val="FFFFFF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542841"/>
    <w:rPr>
      <w:rFonts w:ascii="Calibri" w:hAnsi="Calibri" w:cs="Arial"/>
      <w:b/>
      <w:color w:val="AA005F"/>
      <w:sz w:val="36"/>
      <w:szCs w:val="42"/>
    </w:rPr>
  </w:style>
  <w:style w:type="character" w:customStyle="1" w:styleId="Heading3Char">
    <w:name w:val="Heading 3 Char"/>
    <w:basedOn w:val="DefaultParagraphFont"/>
    <w:link w:val="Heading3"/>
    <w:uiPriority w:val="9"/>
    <w:rsid w:val="00542841"/>
    <w:rPr>
      <w:rFonts w:ascii="Calibri" w:hAnsi="Calibri" w:cs="Arial"/>
      <w:b/>
      <w:color w:val="5C9A1B"/>
      <w:sz w:val="28"/>
      <w:szCs w:val="30"/>
    </w:rPr>
  </w:style>
  <w:style w:type="paragraph" w:customStyle="1" w:styleId="Headline4447White">
    <w:name w:val="Headline 44/47 White"/>
    <w:qFormat/>
    <w:rsid w:val="00542841"/>
    <w:pPr>
      <w:spacing w:after="0" w:line="940" w:lineRule="exact"/>
      <w:jc w:val="center"/>
    </w:pPr>
    <w:rPr>
      <w:rFonts w:ascii="Calibri" w:hAnsi="Calibri" w:cs="Calibri"/>
      <w:b/>
      <w:color w:val="FFFFFF" w:themeColor="background1"/>
      <w:sz w:val="56"/>
      <w:szCs w:val="60"/>
    </w:rPr>
  </w:style>
  <w:style w:type="paragraph" w:customStyle="1" w:styleId="Subhead2023DarkGreen">
    <w:name w:val="Subhead 20/23 Dark Green"/>
    <w:qFormat/>
    <w:rsid w:val="00542841"/>
    <w:pPr>
      <w:spacing w:before="90" w:after="90" w:line="460" w:lineRule="exact"/>
      <w:ind w:left="475" w:right="475"/>
    </w:pPr>
    <w:rPr>
      <w:rFonts w:ascii="Calibri" w:hAnsi="Calibri" w:cs="Calibri"/>
      <w:color w:val="1D5B2D"/>
      <w:sz w:val="40"/>
      <w:szCs w:val="30"/>
    </w:rPr>
  </w:style>
  <w:style w:type="paragraph" w:customStyle="1" w:styleId="IntroText135165Green">
    <w:name w:val="Intro Text 13.5/16.5 Green"/>
    <w:qFormat/>
    <w:rsid w:val="00542841"/>
    <w:pPr>
      <w:spacing w:after="90" w:line="330" w:lineRule="exact"/>
    </w:pPr>
    <w:rPr>
      <w:rFonts w:ascii="Calibri" w:hAnsi="Calibri" w:cs="Calibri"/>
      <w:color w:val="5C9A1B"/>
      <w:sz w:val="27"/>
      <w:szCs w:val="24"/>
    </w:rPr>
  </w:style>
  <w:style w:type="paragraph" w:customStyle="1" w:styleId="Subhead1518Green">
    <w:name w:val="Subhead 15/18 Green"/>
    <w:qFormat/>
    <w:rsid w:val="00542841"/>
    <w:pPr>
      <w:spacing w:after="90" w:line="360" w:lineRule="exact"/>
    </w:pPr>
    <w:rPr>
      <w:rFonts w:ascii="Calibri" w:hAnsi="Calibri" w:cs="Calibri"/>
      <w:color w:val="5C9A1B"/>
      <w:sz w:val="30"/>
      <w:szCs w:val="24"/>
    </w:rPr>
  </w:style>
  <w:style w:type="paragraph" w:customStyle="1" w:styleId="CalloutText1316Plum">
    <w:name w:val="Callout Text 13/16 Plum"/>
    <w:qFormat/>
    <w:rsid w:val="00542841"/>
    <w:pPr>
      <w:spacing w:after="90" w:line="320" w:lineRule="exact"/>
    </w:pPr>
    <w:rPr>
      <w:rFonts w:ascii="Calibri" w:hAnsi="Calibri" w:cs="FSHumana-Bold"/>
      <w:bCs/>
      <w:color w:val="AA005F"/>
      <w:sz w:val="26"/>
      <w:szCs w:val="17"/>
    </w:rPr>
  </w:style>
  <w:style w:type="paragraph" w:customStyle="1" w:styleId="CalltoAction1013DarkGreen">
    <w:name w:val="Call to Action 10/13 Dark Green"/>
    <w:qFormat/>
    <w:rsid w:val="00542841"/>
    <w:pPr>
      <w:spacing w:after="90" w:line="260" w:lineRule="exact"/>
    </w:pPr>
    <w:rPr>
      <w:rFonts w:ascii="Calibri" w:hAnsi="Calibri" w:cs="FSHumana-Light"/>
      <w:b/>
      <w:color w:val="1D5B2D"/>
      <w:sz w:val="20"/>
      <w:szCs w:val="17"/>
    </w:rPr>
  </w:style>
  <w:style w:type="paragraph" w:customStyle="1" w:styleId="BulletedCopy95125DarkGrayPlumBullet">
    <w:name w:val="Bulleted Copy 9.5/12.5 Dark Gray/Plum Bullet"/>
    <w:qFormat/>
    <w:rsid w:val="00542841"/>
    <w:pPr>
      <w:numPr>
        <w:numId w:val="20"/>
      </w:numPr>
      <w:spacing w:after="90" w:line="250" w:lineRule="exact"/>
      <w:contextualSpacing/>
    </w:pPr>
    <w:rPr>
      <w:rFonts w:ascii="Calibri" w:hAnsi="Calibri" w:cs="FSHumana-Light"/>
      <w:color w:val="1A1812"/>
      <w:sz w:val="19"/>
      <w:szCs w:val="17"/>
    </w:rPr>
  </w:style>
  <w:style w:type="paragraph" w:customStyle="1" w:styleId="BodyCopy95125DarkGray">
    <w:name w:val="Body Copy 9.5/12.5 Dark Gray"/>
    <w:rsid w:val="005D3761"/>
    <w:pPr>
      <w:spacing w:after="90" w:line="250" w:lineRule="exact"/>
    </w:pPr>
    <w:rPr>
      <w:rFonts w:ascii="Calibri" w:hAnsi="Calibri" w:cs="FSHumana-Light"/>
      <w:color w:val="1A1812"/>
      <w:sz w:val="19"/>
      <w:szCs w:val="17"/>
    </w:rPr>
  </w:style>
  <w:style w:type="paragraph" w:customStyle="1" w:styleId="BodySubhead9512DarkGreen">
    <w:name w:val="Body Subhead 9.5/12 Dark Green"/>
    <w:rsid w:val="008462FB"/>
    <w:pPr>
      <w:spacing w:before="90" w:after="90" w:line="250" w:lineRule="exact"/>
    </w:pPr>
    <w:rPr>
      <w:rFonts w:ascii="Calibri" w:hAnsi="Calibri" w:cs="FSHumana-Light"/>
      <w:b/>
      <w:color w:val="1D5B2D"/>
      <w:sz w:val="19"/>
      <w:szCs w:val="17"/>
    </w:rPr>
  </w:style>
  <w:style w:type="character" w:styleId="PlaceholderText">
    <w:name w:val="Placeholder Text"/>
    <w:basedOn w:val="DefaultParagraphFont"/>
    <w:uiPriority w:val="99"/>
    <w:semiHidden/>
    <w:rsid w:val="006C42B3"/>
    <w:rPr>
      <w:color w:val="808080"/>
    </w:rPr>
  </w:style>
  <w:style w:type="paragraph" w:customStyle="1" w:styleId="LegalText79Footer">
    <w:name w:val="Legal Text 7/9 (Footer)"/>
    <w:rsid w:val="00D75F49"/>
    <w:pPr>
      <w:spacing w:after="0" w:line="240" w:lineRule="auto"/>
    </w:pPr>
    <w:rPr>
      <w:rFonts w:ascii="Calibri" w:hAnsi="Calibri"/>
      <w:color w:val="1A1812"/>
      <w:sz w:val="14"/>
      <w:szCs w:val="14"/>
    </w:rPr>
  </w:style>
  <w:style w:type="paragraph" w:customStyle="1" w:styleId="FormNumbe1010rFooter">
    <w:name w:val="Form Numbe 10/10r (Footer)"/>
    <w:rsid w:val="003C6511"/>
    <w:pPr>
      <w:spacing w:after="0" w:line="240" w:lineRule="auto"/>
    </w:pPr>
    <w:rPr>
      <w:rFonts w:ascii="Calibri" w:hAnsi="Calibri"/>
      <w:color w:val="1A1812"/>
      <w:sz w:val="20"/>
      <w:szCs w:val="20"/>
    </w:rPr>
  </w:style>
  <w:style w:type="paragraph" w:customStyle="1" w:styleId="HeaderBreak">
    <w:name w:val="Header Break"/>
    <w:rsid w:val="00343CEF"/>
    <w:pPr>
      <w:spacing w:after="0" w:line="20" w:lineRule="exact"/>
    </w:pPr>
    <w:rPr>
      <w:rFonts w:ascii="Calibri" w:hAnsi="Calibri"/>
      <w:sz w:val="20"/>
    </w:rPr>
  </w:style>
  <w:style w:type="paragraph" w:customStyle="1" w:styleId="Default">
    <w:name w:val="Default"/>
    <w:rsid w:val="00E258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42841"/>
    <w:rPr>
      <w:i/>
      <w:iCs/>
    </w:rPr>
  </w:style>
  <w:style w:type="character" w:styleId="Hyperlink">
    <w:name w:val="Hyperlink"/>
    <w:basedOn w:val="DefaultParagraphFont"/>
    <w:uiPriority w:val="99"/>
    <w:unhideWhenUsed/>
    <w:rsid w:val="008A3C36"/>
    <w:rPr>
      <w:color w:val="0000FF" w:themeColor="hyperlink"/>
      <w:u w:val="single"/>
    </w:rPr>
  </w:style>
  <w:style w:type="paragraph" w:customStyle="1" w:styleId="Headline3841White">
    <w:name w:val="Headline 38/41 White"/>
    <w:qFormat/>
    <w:rsid w:val="00542841"/>
    <w:pPr>
      <w:spacing w:after="180" w:line="820" w:lineRule="exact"/>
      <w:ind w:left="475" w:right="475"/>
    </w:pPr>
    <w:rPr>
      <w:rFonts w:ascii="Calibri" w:hAnsi="Calibri" w:cs="Calibri"/>
      <w:color w:val="FFFFFF" w:themeColor="background1"/>
      <w:sz w:val="76"/>
      <w:szCs w:val="76"/>
    </w:rPr>
  </w:style>
  <w:style w:type="paragraph" w:customStyle="1" w:styleId="Headline2326DarkGreen">
    <w:name w:val="Headline 23/26 Dark Green"/>
    <w:qFormat/>
    <w:rsid w:val="00542841"/>
    <w:pPr>
      <w:spacing w:after="90" w:line="520" w:lineRule="exact"/>
      <w:ind w:left="475"/>
    </w:pPr>
    <w:rPr>
      <w:rFonts w:ascii="Calibri" w:hAnsi="Calibri" w:cs="Calibri"/>
      <w:color w:val="1D5B2D"/>
      <w:sz w:val="46"/>
      <w:szCs w:val="24"/>
    </w:rPr>
  </w:style>
  <w:style w:type="paragraph" w:customStyle="1" w:styleId="FormNumber1010">
    <w:name w:val="Form Number 10/10"/>
    <w:qFormat/>
    <w:rsid w:val="00542841"/>
    <w:pPr>
      <w:tabs>
        <w:tab w:val="right" w:pos="10800"/>
      </w:tabs>
      <w:jc w:val="right"/>
    </w:pPr>
    <w:rPr>
      <w:rFonts w:ascii="Calibri" w:hAnsi="Calibri" w:cs="Calibri"/>
      <w:color w:val="1A1812"/>
      <w:sz w:val="20"/>
      <w:szCs w:val="20"/>
    </w:rPr>
  </w:style>
  <w:style w:type="paragraph" w:customStyle="1" w:styleId="LegalText710">
    <w:name w:val="Legal Text 7/10"/>
    <w:qFormat/>
    <w:rsid w:val="00542841"/>
    <w:pPr>
      <w:tabs>
        <w:tab w:val="right" w:pos="10800"/>
      </w:tabs>
      <w:spacing w:line="200" w:lineRule="exact"/>
    </w:pPr>
    <w:rPr>
      <w:rFonts w:ascii="Calibri" w:hAnsi="Calibri" w:cs="Calibri"/>
      <w:color w:val="1A1812"/>
      <w:sz w:val="14"/>
      <w:szCs w:val="14"/>
    </w:rPr>
  </w:style>
  <w:style w:type="paragraph" w:styleId="NoSpacing">
    <w:name w:val="No Spacing"/>
    <w:link w:val="NoSpacingChar"/>
    <w:uiPriority w:val="1"/>
    <w:qFormat/>
    <w:rsid w:val="00542841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42841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542841"/>
    <w:pPr>
      <w:ind w:left="720"/>
      <w:contextualSpacing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2841"/>
    <w:pPr>
      <w:keepNext/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9D0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63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3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325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913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797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footer" Target="footer2.xml"/><Relationship Id="rId21" Type="http://schemas.openxmlformats.org/officeDocument/2006/relationships/oleObject" Target="embeddings/oleObject3.bin"/><Relationship Id="rId34" Type="http://schemas.openxmlformats.org/officeDocument/2006/relationships/hyperlink" Target="http://apps.humana.com/marketing/documents.asp?file=3579823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rintandfulfillment.adp.com/HumanaDelegatedAgents/Forms/UniversalLogin.aspx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://apps.humana.com/marketing/documents.asp?file=3579836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hyperlink" Target="http://apps.humana.com/marketing/documents.asp?file=3579810" TargetMode="External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xb9079\Desktop\1JobAidTEMPLATE_MRSLAD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0DB2AA4B2DAD4DABF677EEA3E2D273" ma:contentTypeVersion="15" ma:contentTypeDescription="Create a new document." ma:contentTypeScope="" ma:versionID="b28ad6588c6d1eff7e995377b21091d1">
  <xsd:schema xmlns:xsd="http://www.w3.org/2001/XMLSchema" xmlns:xs="http://www.w3.org/2001/XMLSchema" xmlns:p="http://schemas.microsoft.com/office/2006/metadata/properties" xmlns:ns1="http://schemas.microsoft.com/sharepoint/v3" xmlns:ns3="4381926f-a126-4069-b29b-a9e7ea6450fb" xmlns:ns4="6d917dc2-c25a-49fc-8039-0ebf8209107f" targetNamespace="http://schemas.microsoft.com/office/2006/metadata/properties" ma:root="true" ma:fieldsID="e0394da3878706c21fb6448a0dfb9e15" ns1:_="" ns3:_="" ns4:_="">
    <xsd:import namespace="http://schemas.microsoft.com/sharepoint/v3"/>
    <xsd:import namespace="4381926f-a126-4069-b29b-a9e7ea6450fb"/>
    <xsd:import namespace="6d917dc2-c25a-49fc-8039-0ebf820910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1926f-a126-4069-b29b-a9e7ea645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17dc2-c25a-49fc-8039-0ebf820910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8405EC-84C8-447C-8105-B33FBB153E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996FCC-C3AD-4C56-B669-F489899B6260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d917dc2-c25a-49fc-8039-0ebf8209107f"/>
    <ds:schemaRef ds:uri="4381926f-a126-4069-b29b-a9e7ea6450f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CF4359A-1253-4B3B-8FBF-E911EFFE12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381926f-a126-4069-b29b-a9e7ea6450fb"/>
    <ds:schemaRef ds:uri="6d917dc2-c25a-49fc-8039-0ebf820910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1JobAidTEMPLATE_MRSLAD2016</Template>
  <TotalTime>17</TotalTime>
  <Pages>4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TRN-REF-779_How to Order Medicare Materials Job-Aid</vt:lpstr>
    </vt:vector>
  </TitlesOfParts>
  <Company>home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TRN-REF-779_How to Order Medicare Materials Job-Aid</dc:title>
  <dc:creator>Steven Bucko</dc:creator>
  <cp:lastModifiedBy>Christina Miller</cp:lastModifiedBy>
  <cp:revision>13</cp:revision>
  <cp:lastPrinted>2017-07-14T12:03:00Z</cp:lastPrinted>
  <dcterms:created xsi:type="dcterms:W3CDTF">2024-06-12T19:58:00Z</dcterms:created>
  <dcterms:modified xsi:type="dcterms:W3CDTF">2024-06-12T20:15:00Z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ChangePath">
    <vt:lpwstr>c9ba5574-f999-490e-aae5-e2c6d1104312,4;c9ba5574-f999-490e-aae5-e2c6d1104312,8;f25f89ec-5820-454a-b78b-c7774e65bffc,10;f25f89ec-5820-454a-b78b-c7774e65bffc,14;f25f89ec-5820-454a-b78b-c7774e65bffc,16;f25f89ec-5820-454a-b78b-c7774e65bffc,2;f25f89ec-5820-454a</vt:lpwstr>
  </property>
  <property fmtid="{D5CDD505-2E9C-101B-9397-08002B2CF9AE}" pid="3" name="Total Work Hours Remaining">
    <vt:r8>0</vt:r8>
  </property>
  <property fmtid="{D5CDD505-2E9C-101B-9397-08002B2CF9AE}" pid="4" name="ContentTypeId">
    <vt:lpwstr>0x010100070DB2AA4B2DAD4DABF677EEA3E2D273</vt:lpwstr>
  </property>
  <property fmtid="{D5CDD505-2E9C-101B-9397-08002B2CF9AE}" pid="5" name="EDGE Replacement Pending">
    <vt:bool>false</vt:bool>
  </property>
  <property fmtid="{D5CDD505-2E9C-101B-9397-08002B2CF9AE}" pid="6" name="RightSource Replacement Pending">
    <vt:bool>false</vt:bool>
  </property>
  <property fmtid="{D5CDD505-2E9C-101B-9397-08002B2CF9AE}" pid="7" name="VHS">
    <vt:bool>false</vt:bool>
  </property>
  <property fmtid="{D5CDD505-2E9C-101B-9397-08002B2CF9AE}" pid="8" name="Topic_x0028_s_x0029_">
    <vt:lpwstr>47;#CORE|723f61a0-c676-4a87-b806-c559ca0dee9d</vt:lpwstr>
  </property>
  <property fmtid="{D5CDD505-2E9C-101B-9397-08002B2CF9AE}" pid="9" name="Topic(s)">
    <vt:lpwstr/>
  </property>
  <property fmtid="{D5CDD505-2E9C-101B-9397-08002B2CF9AE}" pid="10" name="Humana Vitality">
    <vt:bool>false</vt:bool>
  </property>
  <property fmtid="{D5CDD505-2E9C-101B-9397-08002B2CF9AE}" pid="11" name="Order">
    <vt:r8>768100</vt:r8>
  </property>
  <property fmtid="{D5CDD505-2E9C-101B-9397-08002B2CF9AE}" pid="12" name="Maintenance Only?">
    <vt:bool>false</vt:bool>
  </property>
  <property fmtid="{D5CDD505-2E9C-101B-9397-08002B2CF9AE}" pid="13" name="URL">
    <vt:lpwstr/>
  </property>
  <property fmtid="{D5CDD505-2E9C-101B-9397-08002B2CF9AE}" pid="14" name="Associated Project">
    <vt:lpwstr/>
  </property>
  <property fmtid="{D5CDD505-2E9C-101B-9397-08002B2CF9AE}" pid="15" name="xd_Signature">
    <vt:bool>false</vt:bool>
  </property>
  <property fmtid="{D5CDD505-2E9C-101B-9397-08002B2CF9AE}" pid="16" name="DocumentSetDescription">
    <vt:lpwstr/>
  </property>
  <property fmtid="{D5CDD505-2E9C-101B-9397-08002B2CF9AE}" pid="17" name="Level of Difficulty">
    <vt:lpwstr/>
  </property>
  <property fmtid="{D5CDD505-2E9C-101B-9397-08002B2CF9AE}" pid="18" name="xd_ProgID">
    <vt:lpwstr/>
  </property>
  <property fmtid="{D5CDD505-2E9C-101B-9397-08002B2CF9AE}" pid="19" name="Shared Drive Location">
    <vt:lpwstr/>
  </property>
  <property fmtid="{D5CDD505-2E9C-101B-9397-08002B2CF9AE}" pid="20" name="ADDIE Phase">
    <vt:lpwstr/>
  </property>
  <property fmtid="{D5CDD505-2E9C-101B-9397-08002B2CF9AE}" pid="21" name="TemplateUrl">
    <vt:lpwstr/>
  </property>
  <property fmtid="{D5CDD505-2E9C-101B-9397-08002B2CF9AE}" pid="22" name="Tech Assigned">
    <vt:lpwstr/>
  </property>
  <property fmtid="{D5CDD505-2E9C-101B-9397-08002B2CF9AE}" pid="23" name="Priority">
    <vt:lpwstr/>
  </property>
  <property fmtid="{D5CDD505-2E9C-101B-9397-08002B2CF9AE}" pid="24" name="Progress">
    <vt:r8>0</vt:r8>
  </property>
  <property fmtid="{D5CDD505-2E9C-101B-9397-08002B2CF9AE}" pid="25" name="Store Document for Retention Requirement">
    <vt:bool>false</vt:bool>
  </property>
  <property fmtid="{D5CDD505-2E9C-101B-9397-08002B2CF9AE}" pid="26" name="Date This Version Will Be Used">
    <vt:filetime>2017-07-17T04:00:00Z</vt:filetime>
  </property>
  <property fmtid="{D5CDD505-2E9C-101B-9397-08002B2CF9AE}" pid="27" name="Docushare: Additional Tracking URL">
    <vt:lpwstr>, </vt:lpwstr>
  </property>
  <property fmtid="{D5CDD505-2E9C-101B-9397-08002B2CF9AE}" pid="28" name="Spanish?">
    <vt:bool>false</vt:bool>
  </property>
  <property fmtid="{D5CDD505-2E9C-101B-9397-08002B2CF9AE}" pid="29" name="Docushare: Additional Tracking Location Link">
    <vt:lpwstr>, </vt:lpwstr>
  </property>
  <property fmtid="{D5CDD505-2E9C-101B-9397-08002B2CF9AE}" pid="30" name="Docushare: Tracking URL">
    <vt:lpwstr>, </vt:lpwstr>
  </property>
  <property fmtid="{D5CDD505-2E9C-101B-9397-08002B2CF9AE}" pid="31" name="Topic(s) Troubleshooting">
    <vt:lpwstr/>
  </property>
  <property fmtid="{D5CDD505-2E9C-101B-9397-08002B2CF9AE}" pid="32" name="Annual Review Outcome">
    <vt:lpwstr>...</vt:lpwstr>
  </property>
  <property fmtid="{D5CDD505-2E9C-101B-9397-08002B2CF9AE}" pid="33" name="TitusGUID">
    <vt:lpwstr>7ce3c8b0-7006-4539-a2cf-c6342dd87745</vt:lpwstr>
  </property>
  <property fmtid="{D5CDD505-2E9C-101B-9397-08002B2CF9AE}" pid="34" name="ScannedBy">
    <vt:lpwstr>TCS-ContentScanned</vt:lpwstr>
  </property>
  <property fmtid="{D5CDD505-2E9C-101B-9397-08002B2CF9AE}" pid="35" name="HumanaClassification">
    <vt:lpwstr>I</vt:lpwstr>
  </property>
  <property fmtid="{D5CDD505-2E9C-101B-9397-08002B2CF9AE}" pid="36" name="MSIP_Label_e2b6c078-73cb-4371-8a5b-e9fc18accbf8_Enabled">
    <vt:lpwstr>true</vt:lpwstr>
  </property>
  <property fmtid="{D5CDD505-2E9C-101B-9397-08002B2CF9AE}" pid="37" name="MSIP_Label_e2b6c078-73cb-4371-8a5b-e9fc18accbf8_SetDate">
    <vt:lpwstr>2024-06-12T19:58:23Z</vt:lpwstr>
  </property>
  <property fmtid="{D5CDD505-2E9C-101B-9397-08002B2CF9AE}" pid="38" name="MSIP_Label_e2b6c078-73cb-4371-8a5b-e9fc18accbf8_Method">
    <vt:lpwstr>Standard</vt:lpwstr>
  </property>
  <property fmtid="{D5CDD505-2E9C-101B-9397-08002B2CF9AE}" pid="39" name="MSIP_Label_e2b6c078-73cb-4371-8a5b-e9fc18accbf8_Name">
    <vt:lpwstr>INTERNAL</vt:lpwstr>
  </property>
  <property fmtid="{D5CDD505-2E9C-101B-9397-08002B2CF9AE}" pid="40" name="MSIP_Label_e2b6c078-73cb-4371-8a5b-e9fc18accbf8_SiteId">
    <vt:lpwstr>56c62bbe-8598-4b85-9e51-1ca753fa50f2</vt:lpwstr>
  </property>
  <property fmtid="{D5CDD505-2E9C-101B-9397-08002B2CF9AE}" pid="41" name="MSIP_Label_e2b6c078-73cb-4371-8a5b-e9fc18accbf8_ActionId">
    <vt:lpwstr>276183d6-3941-42af-aaa1-88ba906a897e</vt:lpwstr>
  </property>
  <property fmtid="{D5CDD505-2E9C-101B-9397-08002B2CF9AE}" pid="42" name="MSIP_Label_e2b6c078-73cb-4371-8a5b-e9fc18accbf8_ContentBits">
    <vt:lpwstr>0</vt:lpwstr>
  </property>
</Properties>
</file>